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今天的早点我们喝的是热乎乎的牛奶，有香甜的玉米真是太美味啦！宝贝们吃得津津有味，牛奶也都按个人所需喝完了。希望明天我们的宝贝们可以继续保持哦！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户外活动：混班游戏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今天户外活动我们是混班游戏，小朋友们都自己选择了自己想玩的玩具进行游戏，在活动中小朋友都能够安全有序的进行游戏，小朋友游戏中都十分开心！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147320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24874C2B8BFEFCF85D3D7F1F1BD3FCFA.png24874C2B8BFEFCF85D3D7F1F1BD3F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24874C2B8BFEFCF85D3D7F1F1BD3FCFA.png24874C2B8BFEFCF85D3D7F1F1BD3FCF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287655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C398BD1A883BFC60D5DDE409CA9D1A0D.pngC398BD1A883BFC60D5DDE409CA9D1A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C398BD1A883BFC60D5DDE409CA9D1A0D.pngC398BD1A883BFC60D5DDE409CA9D1A0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204470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DEC2957CFAEC4A53CEEFFBCDD53EEE78.pngDEC2957CFAEC4A53CEEFFBCDD53EE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DEC2957CFAEC4A53CEEFFBCDD53EEE78.pngDEC2957CFAEC4A53CEEFFBCDD53EEE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265430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EBE00B124160E0470843C3840D860492.pngEBE00B124160E0470843C3840D86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EBE00B124160E0470843C3840D860492.pngEBE00B124160E0470843C3840D8604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166370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FEA97C8E9B283F64194460F86A0031B9.pngFEA97C8E9B283F64194460F86A003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FEA97C8E9B283F64194460F86A0031B9.pngFEA97C8E9B283F64194460F86A0031B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654.JPGIMG_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654.JPGIMG_36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3655.JPGIMG_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3655.JPGIMG_36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集体活动：感知数量5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exac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这是一节有关数量感知的数学活动。幼儿数概念的发展是从计数开始的，因此让幼儿感知物体的数量并计数是非常重要的。本次活动欲通过数数和按数取物让幼儿正确感知数量5，引导幼儿手口一致地点数并说出总数</w:t>
            </w:r>
            <w:r>
              <w:rPr>
                <w:rFonts w:hint="eastAsia" w:ascii="宋体" w:hAnsi="宋体" w:cs="宋体"/>
                <w:kern w:val="0"/>
                <w:szCs w:val="21"/>
              </w:rPr>
              <w:t>。</w:t>
            </w:r>
            <w:r>
              <w:rPr>
                <w:rFonts w:ascii="宋体" w:hAnsi="宋体" w:cs="宋体"/>
                <w:kern w:val="0"/>
                <w:szCs w:val="21"/>
              </w:rPr>
              <w:t>在之前的活动中，幼儿们已感知过4以内的数量，大多数幼儿能进行手口一致地点数并说出正确的总数，但仍有部分幼儿存在漏数、不知道数到几总数就是几的现象。按数取物幼儿之前也接触过，但仍存在取的物品数量不够或过多的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IMG_3657.JPGIMG_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3657.JPGIMG_36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21F56C789B339837DC9B5B36565A6CE3.png21F56C789B339837DC9B5B36565A6C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21F56C789B339837DC9B5B36565A6CE3.png21F56C789B339837DC9B5B36565A6CE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30A6A3D76F2DEDDC2299B2959255428B.png30A6A3D76F2DEDDC2299B29592554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30A6A3D76F2DEDDC2299B2959255428B.png30A6A3D76F2DEDDC2299B2959255428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51F0328303BF14108A6E6B9E1B84BE31.png51F0328303BF14108A6E6B9E1B84BE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51F0328303BF14108A6E6B9E1B84BE31.png51F0328303BF14108A6E6B9E1B84BE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123825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83CECE8964923A7A670CBB676F045292.png83CECE8964923A7A670CBB676F04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83CECE8964923A7A670CBB676F045292.png83CECE8964923A7A670CBB676F0452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971A331BDA2EC5E6BC71E5D2DCF6E6C3.png971A331BDA2EC5E6BC71E5D2DCF6E6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971A331BDA2EC5E6BC71E5D2DCF6E6C3.png971A331BDA2EC5E6BC71E5D2DCF6E6C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5" name="图片 15" descr="C:/Users/25430/Desktop/A06BE5B969ECFAA248D25AF17E15BB4B.pngA06BE5B969ECFAA248D25AF17E15BB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25430/Desktop/A06BE5B969ECFAA248D25AF17E15BB4B.pngA06BE5B969ECFAA248D25AF17E15BB4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xLCJoZGlkIjoiMWI4NWYzZGFkNDJiYTY1ODFjMTg3YjM5MmNjODNlNDkiLCJ1c2VyQ291bnQiOjM0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6</TotalTime>
  <ScaleCrop>false</ScaleCrop>
  <LinksUpToDate>false</LinksUpToDate>
  <CharactersWithSpaces>884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2024-03-20T06:59:25Z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12D108AEB8C840F3A71FE8705113CE23_13</vt:lpwstr>
  </property>
  <property fmtid="{D5CDD505-2E9C-101B-9397-08002B2CF9AE}" pid="5" name="commondata">
    <vt:lpwstr>eyJjb3VudCI6NywiaGRpZCI6IjgwMTFkOGIxOGI4YTJiZmJhMDYwMGRlZGE2MzM2NjlhIiwidXNlckNvdW50Ijo3fQ==</vt:lpwstr>
  </property>
</Properties>
</file>