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3.6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  <w:bookmarkStart w:id="0" w:name="_GoBack"/>
      <w:bookmarkEnd w:id="0"/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儿歌：妈妈</w:t>
      </w:r>
    </w:p>
    <w:p>
      <w:p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306_10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06_1016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06_10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06_1015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306_10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06_101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06_10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06_101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06_10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06_101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06_10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06_1012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06_08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06_0856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06_08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06_0858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06_08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06_0858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306_08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06_0858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06_08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06_0858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06_08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06_0858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 1、各位家长，你好！请仔细阅读下面的告家长书，纸质回执单在放学时已经发给幼儿了，请填写好后于明早带来哦～（请假幼儿如需要申报请私聊我哦～）</w:t>
      </w: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M5LCJoZGlkIjoiODViY2JkMjU3NGYzZTEwMzZmMGFkZWViYmNkYWU3NDIiLCJ1c2VyQ291bnQiOjEwN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18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2024-03-06T06:20:31Z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