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789ACDC2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CE694C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3428FC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0974EE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8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1CFD2056" w:rsidR="00F144BD" w:rsidRDefault="000974EE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35CE35AB" wp14:editId="4D6899F2">
            <wp:extent cx="2560177" cy="1440000"/>
            <wp:effectExtent l="0" t="0" r="0" b="0"/>
            <wp:docPr id="753620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20385" name="图片 7536203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1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45F9A86A" w14:textId="724AA27F" w:rsidR="008C446C" w:rsidRDefault="000974EE" w:rsidP="000974EE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星期一到了，新的一周即将开始。早晨的天气有点凉凉的，风吹在身上让人忍不住裹紧了衣服。孩子们也尝试着拎被子进入了校园。</w:t>
      </w:r>
    </w:p>
    <w:p w14:paraId="58E4CF78" w14:textId="7858A47B" w:rsidR="00241A92" w:rsidRPr="000974EE" w:rsidRDefault="000974EE" w:rsidP="000974EE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今天共来园16人，4人请假。希望宝贝们照顾好自己的身体，早日康复哦！</w:t>
      </w:r>
    </w:p>
    <w:p w14:paraId="0BB34A52" w14:textId="22F9810C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854"/>
        <w:gridCol w:w="1535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0273B5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5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35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D139E9" w14:paraId="2C7232DB" w14:textId="77777777" w:rsidTr="000273B5">
        <w:tc>
          <w:tcPr>
            <w:tcW w:w="780" w:type="dxa"/>
            <w:vAlign w:val="center"/>
          </w:tcPr>
          <w:p w14:paraId="21D7ADCC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3D5BB902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02D54697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60464620" w:rsidR="00D139E9" w:rsidRDefault="00D4027E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03F0E375" w14:textId="483CB85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B52A15F" w14:textId="45A4BC4D" w:rsidR="00D139E9" w:rsidRDefault="00D4027E" w:rsidP="00D139E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C05973F" w14:textId="5E82500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6CFFAA05" w:rsidR="00D139E9" w:rsidRDefault="000974EE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D139E9" w14:paraId="5B7BB5A4" w14:textId="77777777" w:rsidTr="008076D1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311BF849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373BDB6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44922D76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5090D83" w14:textId="532E45C3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7584057" w14:textId="2A2D09B9" w:rsidR="00D139E9" w:rsidRDefault="00D139E9" w:rsidP="00D139E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0FA5584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1721CE1B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974EE" w14:paraId="163B4861" w14:textId="77777777" w:rsidTr="000273B5">
        <w:tc>
          <w:tcPr>
            <w:tcW w:w="780" w:type="dxa"/>
            <w:vAlign w:val="center"/>
          </w:tcPr>
          <w:p w14:paraId="33F42C78" w14:textId="77777777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23A6EE65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56145E00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66670083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25DE763D" w14:textId="188B8B9E" w:rsidR="000974EE" w:rsidRDefault="000974EE" w:rsidP="000974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26AD075" w14:textId="3C77E0B3" w:rsidR="000974EE" w:rsidRDefault="000974EE" w:rsidP="000974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5DF4049F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7562408B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0974EE" w14:paraId="1201AA17" w14:textId="77777777" w:rsidTr="000273B5">
        <w:tc>
          <w:tcPr>
            <w:tcW w:w="780" w:type="dxa"/>
            <w:vAlign w:val="center"/>
          </w:tcPr>
          <w:p w14:paraId="7B545BDF" w14:textId="77777777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3477E8E0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2B2505FD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52C36A54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EF9295A" w14:textId="6F9CFC7C" w:rsidR="000974EE" w:rsidRDefault="000974EE" w:rsidP="000974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37B44C18" w14:textId="31CCB248" w:rsidR="000974EE" w:rsidRDefault="000974EE" w:rsidP="000974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80BDD" w14:textId="3FFA78FF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4E5459B3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0974EE" w14:paraId="3E3F2C4E" w14:textId="77777777" w:rsidTr="000273B5">
        <w:tc>
          <w:tcPr>
            <w:tcW w:w="780" w:type="dxa"/>
            <w:vAlign w:val="center"/>
          </w:tcPr>
          <w:p w14:paraId="64E6F52B" w14:textId="77777777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103FAA1D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756DC3D1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50ECD1CD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5841868B" w14:textId="42A1DD0B" w:rsidR="000974EE" w:rsidRDefault="000974EE" w:rsidP="000974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4D3578A" w14:textId="4965589B" w:rsidR="000974EE" w:rsidRDefault="000974EE" w:rsidP="000974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22932" w14:textId="0DD71DC0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22698FC6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0974EE" w14:paraId="279E4BE8" w14:textId="77777777" w:rsidTr="000273B5">
        <w:tc>
          <w:tcPr>
            <w:tcW w:w="780" w:type="dxa"/>
            <w:vAlign w:val="center"/>
          </w:tcPr>
          <w:p w14:paraId="1893734C" w14:textId="77777777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57F00536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5DA0F76" w14:textId="2E04BD23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198FD366" w14:textId="06D8BD5D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3DADA601" w14:textId="43E53D80" w:rsidR="000974EE" w:rsidRDefault="000974EE" w:rsidP="000974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49C645CF" w14:textId="4C75317D" w:rsidR="000974EE" w:rsidRDefault="000974EE" w:rsidP="000974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5671010C" w14:textId="46F86805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84203F3" w14:textId="42BB58F7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0974EE" w14:paraId="7460A9E4" w14:textId="77777777" w:rsidTr="000273B5">
        <w:tc>
          <w:tcPr>
            <w:tcW w:w="780" w:type="dxa"/>
            <w:vAlign w:val="center"/>
          </w:tcPr>
          <w:p w14:paraId="7ED2D9D2" w14:textId="77777777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6FC99EEF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3080BC1A" w14:textId="24E320ED" w:rsidR="000974EE" w:rsidRDefault="000974EE" w:rsidP="000974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55BCFD6C" w14:textId="3872DF5E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4E52F91E" w14:textId="29EFE6A0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602BC86A" w14:textId="736F5AEB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0AB48685" w14:textId="11FFDE90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A994108" w14:textId="2009F116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0974EE" w14:paraId="56C4BCF9" w14:textId="77777777" w:rsidTr="00027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5F57AD2E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142C6B5F" w14:textId="419BAE67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071FE4A5" w14:textId="0C7E8674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6D934C34" w14:textId="6CF8CC3B" w:rsidR="000974EE" w:rsidRDefault="000974EE" w:rsidP="000974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46DF64EC" w14:textId="1FBFE733" w:rsidR="000974EE" w:rsidRDefault="000974EE" w:rsidP="000974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032F794C" w14:textId="20155B6F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4CF7A1" w14:textId="6E6164DF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0974EE" w14:paraId="6EA27CC1" w14:textId="77777777" w:rsidTr="000273B5">
        <w:tc>
          <w:tcPr>
            <w:tcW w:w="780" w:type="dxa"/>
            <w:vAlign w:val="center"/>
          </w:tcPr>
          <w:p w14:paraId="54927300" w14:textId="77777777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6C1E9302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6BFA9DBF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7605DDDD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9E7C97A" w14:textId="34D01B77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C294EDF" w14:textId="61DB3CFD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32BFAAE0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4DFCAEEE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0974EE" w14:paraId="7CE97971" w14:textId="77777777" w:rsidTr="000273B5">
        <w:tc>
          <w:tcPr>
            <w:tcW w:w="780" w:type="dxa"/>
            <w:vAlign w:val="center"/>
          </w:tcPr>
          <w:p w14:paraId="6A98F7F0" w14:textId="77777777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612652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3307E531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3AC4CD41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EA5B432" w14:textId="317E0517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5FEDD33" w14:textId="42983BE7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4C5CB2E3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1B478097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974EE" w14:paraId="641777DF" w14:textId="77777777" w:rsidTr="000273B5">
        <w:tc>
          <w:tcPr>
            <w:tcW w:w="780" w:type="dxa"/>
            <w:vAlign w:val="center"/>
          </w:tcPr>
          <w:p w14:paraId="23E4E2FB" w14:textId="77777777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44FEA520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E06F935" w14:textId="7811A72C" w:rsidR="000974EE" w:rsidRDefault="000974EE" w:rsidP="000974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5C9321E5" w14:textId="58472810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13883E83" w14:textId="3CD8C900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6CD2E5C7" w14:textId="63A3E103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71C5FA5A" w14:textId="20FC0C07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32240A9" w14:textId="00663D84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0974EE" w14:paraId="701A183D" w14:textId="77777777" w:rsidTr="000273B5">
        <w:tc>
          <w:tcPr>
            <w:tcW w:w="780" w:type="dxa"/>
            <w:vAlign w:val="center"/>
          </w:tcPr>
          <w:p w14:paraId="735E961A" w14:textId="77777777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7C570980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32147ECB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5750FEFF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3D8593D" w14:textId="595360E4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2DE469C7" w14:textId="6EB8E603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465D0377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795AC82A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974EE" w14:paraId="5C553BF9" w14:textId="77777777" w:rsidTr="000273B5">
        <w:tc>
          <w:tcPr>
            <w:tcW w:w="780" w:type="dxa"/>
            <w:vAlign w:val="center"/>
          </w:tcPr>
          <w:p w14:paraId="3420D1E0" w14:textId="77777777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03056A8C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01D52866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697B729F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896371" w14:textId="11A90B33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75B8B47F" w14:textId="71D57213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24863DA3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4CF75E12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974EE" w14:paraId="26B6E87C" w14:textId="77777777" w:rsidTr="000273B5">
        <w:tc>
          <w:tcPr>
            <w:tcW w:w="780" w:type="dxa"/>
            <w:vAlign w:val="center"/>
          </w:tcPr>
          <w:p w14:paraId="4CEAA788" w14:textId="77777777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7004EDA4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AD58AA" w14:textId="66718018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592F3DE2" w14:textId="57379DD9" w:rsidR="000974EE" w:rsidRDefault="000974EE" w:rsidP="000974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465F5ED" w14:textId="14454D78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044EC910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0974EE" w14:paraId="0BB2FB2D" w14:textId="77777777" w:rsidTr="000273B5">
        <w:tc>
          <w:tcPr>
            <w:tcW w:w="780" w:type="dxa"/>
            <w:vAlign w:val="center"/>
          </w:tcPr>
          <w:p w14:paraId="5201A115" w14:textId="77777777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241D6953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75E5658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270A7E92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04CEB62" w14:textId="70C2A4E6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1EEE778" w14:textId="2E0CE9E5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532AA68" w14:textId="156A587A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104AF39E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0974EE" w14:paraId="3A33CAAC" w14:textId="77777777" w:rsidTr="000273B5">
        <w:tc>
          <w:tcPr>
            <w:tcW w:w="780" w:type="dxa"/>
            <w:vAlign w:val="center"/>
          </w:tcPr>
          <w:p w14:paraId="6C5A9A27" w14:textId="3AA1E17A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67D0B93E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4D5F8053" w:rsidR="000974EE" w:rsidRDefault="000974EE" w:rsidP="000974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1EBDDE6C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3CD43C3" w14:textId="4FC3DF3D" w:rsidR="000974EE" w:rsidRDefault="000974EE" w:rsidP="000974E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4AD86C0" w14:textId="0D848BDC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30F62681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6E2FE373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974EE" w14:paraId="39C302BE" w14:textId="77777777" w:rsidTr="000C110A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5B20548D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02589672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4F54770E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6844873E" w14:textId="055FC29B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2805361C" w14:textId="6DEFFA15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272C6E30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2FD7D180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0974EE" w14:paraId="2A42D53D" w14:textId="77777777" w:rsidTr="000273B5">
        <w:tc>
          <w:tcPr>
            <w:tcW w:w="780" w:type="dxa"/>
            <w:vAlign w:val="center"/>
          </w:tcPr>
          <w:p w14:paraId="094CFBB6" w14:textId="77777777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9C19663" w14:textId="418576AF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32B3129B" w14:textId="0936E03B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974EE" w14:paraId="09B7DF0A" w14:textId="77777777" w:rsidTr="000273B5">
        <w:tc>
          <w:tcPr>
            <w:tcW w:w="780" w:type="dxa"/>
            <w:vAlign w:val="center"/>
          </w:tcPr>
          <w:p w14:paraId="60FB4A18" w14:textId="77777777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579AB502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651EF666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6FDF9DBD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A63FD1B" w14:textId="70B35112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8F1E428" w14:textId="2A3A11A8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10C42616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4FF5DB7B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974EE" w14:paraId="53E8B04C" w14:textId="77777777" w:rsidTr="00130ACB">
        <w:tc>
          <w:tcPr>
            <w:tcW w:w="780" w:type="dxa"/>
            <w:vAlign w:val="center"/>
          </w:tcPr>
          <w:p w14:paraId="6DF44132" w14:textId="77777777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0974EE" w:rsidRDefault="000974EE" w:rsidP="000974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09D9188F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6CC527FA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4EDEB7C" w14:textId="72FB65CE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766FD693" w14:textId="412F00F0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B87C023" w14:textId="0D16A48E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0974EE" w:rsidRDefault="000974EE" w:rsidP="000974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044D10C9" w14:textId="0C66D765" w:rsidR="003428FC" w:rsidRDefault="00A551F0" w:rsidP="001E1B3C">
      <w:pP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 w:rsidR="00C47467"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0A1E845" wp14:editId="2DE0794D">
            <wp:extent cx="1921331" cy="1440000"/>
            <wp:effectExtent l="0" t="0" r="0" b="0"/>
            <wp:docPr id="4525447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467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 w:rsidR="00C47467"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82C0D58" wp14:editId="264E88BD">
            <wp:extent cx="1921331" cy="1440000"/>
            <wp:effectExtent l="0" t="0" r="0" b="0"/>
            <wp:docPr id="9690799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467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 w:rsidR="00C47467"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98F7243" wp14:editId="6061E301">
            <wp:extent cx="1921331" cy="1440000"/>
            <wp:effectExtent l="0" t="0" r="0" b="0"/>
            <wp:docPr id="4027637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E54DA" w14:textId="2439FFD3" w:rsidR="00D65ADB" w:rsidRPr="00B20F2E" w:rsidRDefault="00D65ADB" w:rsidP="0075624D">
      <w:pPr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0974E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活动」</w:t>
      </w:r>
    </w:p>
    <w:p w14:paraId="0AF97BBA" w14:textId="597A7DDD" w:rsidR="00992C3E" w:rsidRDefault="00D4027E" w:rsidP="00D65ADB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593347">
        <w:rPr>
          <w:rFonts w:ascii="宋体" w:eastAsia="宋体" w:hAnsi="宋体" w:cs="宋体" w:hint="eastAsia"/>
          <w:sz w:val="24"/>
          <w:szCs w:val="24"/>
        </w:rPr>
        <w:t>的天气</w:t>
      </w:r>
      <w:r w:rsidR="000974EE">
        <w:rPr>
          <w:rFonts w:ascii="宋体" w:eastAsia="宋体" w:hAnsi="宋体" w:cs="宋体" w:hint="eastAsia"/>
          <w:sz w:val="24"/>
          <w:szCs w:val="24"/>
        </w:rPr>
        <w:t>有点阴沉，但不影响孩子们户外的心情</w:t>
      </w:r>
      <w:r w:rsidR="00593347">
        <w:rPr>
          <w:rFonts w:ascii="宋体" w:eastAsia="宋体" w:hAnsi="宋体" w:cs="宋体" w:hint="eastAsia"/>
          <w:sz w:val="24"/>
          <w:szCs w:val="24"/>
        </w:rPr>
        <w:t>。</w:t>
      </w:r>
      <w:r w:rsidR="000974EE">
        <w:rPr>
          <w:rFonts w:ascii="宋体" w:eastAsia="宋体" w:hAnsi="宋体" w:cs="宋体" w:hint="eastAsia"/>
          <w:sz w:val="24"/>
          <w:szCs w:val="24"/>
        </w:rPr>
        <w:t>今天小班组依然混班游戏，他们有很多选择的余地，比如沙池、轮胎山、独轮车、骑小车等。在了解了每个场地后，孩子们选择了不同的场地开启了今天的户外游戏。</w:t>
      </w:r>
    </w:p>
    <w:p w14:paraId="64665D9D" w14:textId="1F77000B" w:rsidR="00D65ADB" w:rsidRDefault="00241A92" w:rsidP="00A34BBD">
      <w:pPr>
        <w:rPr>
          <w:noProof/>
        </w:rPr>
      </w:pPr>
      <w:r>
        <w:t xml:space="preserve">   </w:t>
      </w:r>
      <w:r>
        <w:rPr>
          <w:rFonts w:hint="eastAsia"/>
        </w:rPr>
        <w:t xml:space="preserve"> </w:t>
      </w:r>
      <w:r w:rsidR="00315A84">
        <w:rPr>
          <w:rFonts w:hint="eastAsia"/>
          <w:noProof/>
        </w:rPr>
        <w:drawing>
          <wp:inline distT="0" distB="0" distL="0" distR="0" wp14:anchorId="0CC62744" wp14:editId="17D9AF58">
            <wp:extent cx="1921331" cy="1440000"/>
            <wp:effectExtent l="0" t="0" r="0" b="0"/>
            <wp:docPr id="103958568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A84">
        <w:rPr>
          <w:rFonts w:hint="eastAsia"/>
          <w:noProof/>
        </w:rPr>
        <w:drawing>
          <wp:inline distT="0" distB="0" distL="0" distR="0" wp14:anchorId="520CF24B" wp14:editId="52F83A19">
            <wp:extent cx="1921331" cy="1440000"/>
            <wp:effectExtent l="0" t="0" r="0" b="0"/>
            <wp:docPr id="611617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A84">
        <w:rPr>
          <w:rFonts w:hint="eastAsia"/>
          <w:noProof/>
        </w:rPr>
        <w:drawing>
          <wp:inline distT="0" distB="0" distL="0" distR="0" wp14:anchorId="2E6F021E" wp14:editId="49E435FE">
            <wp:extent cx="1921331" cy="1440000"/>
            <wp:effectExtent l="0" t="0" r="0" b="0"/>
            <wp:docPr id="73431540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A84">
        <w:rPr>
          <w:rFonts w:hint="eastAsia"/>
          <w:noProof/>
        </w:rPr>
        <w:drawing>
          <wp:inline distT="0" distB="0" distL="0" distR="0" wp14:anchorId="2DF75273" wp14:editId="538FACC7">
            <wp:extent cx="1921331" cy="1440000"/>
            <wp:effectExtent l="0" t="0" r="0" b="0"/>
            <wp:docPr id="148091209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A84">
        <w:rPr>
          <w:rFonts w:hint="eastAsia"/>
        </w:rPr>
        <w:t xml:space="preserve"> </w:t>
      </w:r>
      <w:r w:rsidR="00315A84">
        <w:rPr>
          <w:rFonts w:hint="eastAsia"/>
          <w:noProof/>
        </w:rPr>
        <w:drawing>
          <wp:inline distT="0" distB="0" distL="0" distR="0" wp14:anchorId="298C28E2" wp14:editId="1C67C224">
            <wp:extent cx="1921331" cy="1440000"/>
            <wp:effectExtent l="0" t="0" r="0" b="0"/>
            <wp:docPr id="9276706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A84">
        <w:rPr>
          <w:rFonts w:hint="eastAsia"/>
        </w:rPr>
        <w:t xml:space="preserve"> </w:t>
      </w:r>
      <w:r w:rsidR="00315A84">
        <w:rPr>
          <w:rFonts w:hint="eastAsia"/>
          <w:noProof/>
        </w:rPr>
        <w:drawing>
          <wp:inline distT="0" distB="0" distL="0" distR="0" wp14:anchorId="297C9D9B" wp14:editId="7E5EF847">
            <wp:extent cx="1921331" cy="1440000"/>
            <wp:effectExtent l="0" t="0" r="0" b="0"/>
            <wp:docPr id="176446256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AF602" w14:textId="77777777" w:rsidR="001E1B3C" w:rsidRPr="005F2E80" w:rsidRDefault="001E1B3C" w:rsidP="00A34BBD"/>
    <w:p w14:paraId="137E4443" w14:textId="6466E568" w:rsidR="00D445EB" w:rsidRPr="00B20F2E" w:rsidRDefault="00D445EB" w:rsidP="00B20F2E">
      <w:pPr>
        <w:spacing w:line="360" w:lineRule="exact"/>
        <w:ind w:firstLineChars="200" w:firstLine="642"/>
        <w:jc w:val="center"/>
        <w:rPr>
          <w:rStyle w:val="ad"/>
          <w:rFonts w:ascii="黑体" w:eastAsia="黑体" w:hAnsi="黑体" w:cs="黑体"/>
          <w:b w:val="0"/>
          <w:sz w:val="32"/>
          <w:szCs w:val="32"/>
        </w:rPr>
      </w:pP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467E47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 w:rsidR="008E3C58" w:rsidRPr="006251E6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B73BF2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科学</w:t>
      </w:r>
      <w:r w:rsidR="00467E47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：</w:t>
      </w:r>
      <w:r w:rsidR="00B73BF2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春天来了</w:t>
      </w:r>
      <w:r w:rsidRPr="00B20F2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9B37171" w14:textId="77777777" w:rsidR="00C47467" w:rsidRPr="00C47467" w:rsidRDefault="00C47467" w:rsidP="00C47467">
      <w:pPr>
        <w:widowControl/>
        <w:spacing w:line="360" w:lineRule="exact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C47467">
        <w:rPr>
          <w:rFonts w:ascii="宋体" w:eastAsia="宋体" w:hAnsi="宋体" w:cs="宋体" w:hint="eastAsia"/>
          <w:sz w:val="24"/>
          <w:szCs w:val="24"/>
        </w:rPr>
        <w:t>这是一节常识类科学活动。春天又称春季，是一年中的第一个季节。春天气候温暖适中，大部分地区有降雨气候多变，乍暖还寒。春天是万物复苏的季节，大自然中的柳树、小草等都发芽了，很多花朵竞相开放，如：</w:t>
      </w:r>
      <w:hyperlink r:id="rId19" w:tgtFrame="http://baike.baidu.com/_blank" w:history="1">
        <w:r w:rsidRPr="00C47467">
          <w:rPr>
            <w:rFonts w:ascii="宋体" w:eastAsia="宋体" w:hAnsi="宋体" w:cs="宋体" w:hint="eastAsia"/>
            <w:sz w:val="24"/>
            <w:szCs w:val="24"/>
          </w:rPr>
          <w:t>迎春花</w:t>
        </w:r>
      </w:hyperlink>
      <w:r w:rsidRPr="00C47467">
        <w:rPr>
          <w:rFonts w:ascii="宋体" w:eastAsia="宋体" w:hAnsi="宋体" w:cs="宋体" w:hint="eastAsia"/>
          <w:sz w:val="24"/>
          <w:szCs w:val="24"/>
        </w:rPr>
        <w:t>、</w:t>
      </w:r>
      <w:hyperlink r:id="rId20" w:tgtFrame="http://baike.baidu.com/_blank" w:history="1">
        <w:r w:rsidRPr="00C47467">
          <w:rPr>
            <w:rFonts w:ascii="宋体" w:eastAsia="宋体" w:hAnsi="宋体" w:cs="宋体" w:hint="eastAsia"/>
            <w:sz w:val="24"/>
            <w:szCs w:val="24"/>
          </w:rPr>
          <w:t>白玉兰</w:t>
        </w:r>
      </w:hyperlink>
      <w:r w:rsidRPr="00C47467">
        <w:rPr>
          <w:rFonts w:ascii="宋体" w:eastAsia="宋体" w:hAnsi="宋体" w:cs="宋体" w:hint="eastAsia"/>
          <w:sz w:val="24"/>
          <w:szCs w:val="24"/>
        </w:rPr>
        <w:t>、</w:t>
      </w:r>
      <w:hyperlink r:id="rId21" w:tgtFrame="http://baike.baidu.com/_blank" w:history="1">
        <w:r w:rsidRPr="00C47467">
          <w:rPr>
            <w:rFonts w:ascii="宋体" w:eastAsia="宋体" w:hAnsi="宋体" w:cs="宋体" w:hint="eastAsia"/>
            <w:sz w:val="24"/>
            <w:szCs w:val="24"/>
          </w:rPr>
          <w:t>紫玉兰</w:t>
        </w:r>
      </w:hyperlink>
      <w:r w:rsidRPr="00C47467">
        <w:rPr>
          <w:rFonts w:ascii="宋体" w:eastAsia="宋体" w:hAnsi="宋体" w:cs="宋体" w:hint="eastAsia"/>
          <w:sz w:val="24"/>
          <w:szCs w:val="24"/>
        </w:rPr>
        <w:t>、</w:t>
      </w:r>
      <w:hyperlink r:id="rId22" w:tgtFrame="http://baike.baidu.com/_blank" w:history="1">
        <w:r w:rsidRPr="00C47467">
          <w:rPr>
            <w:rFonts w:ascii="宋体" w:eastAsia="宋体" w:hAnsi="宋体" w:cs="宋体" w:hint="eastAsia"/>
            <w:sz w:val="24"/>
            <w:szCs w:val="24"/>
          </w:rPr>
          <w:t>矮牵牛</w:t>
        </w:r>
      </w:hyperlink>
      <w:r w:rsidRPr="00C47467">
        <w:rPr>
          <w:rFonts w:ascii="宋体" w:eastAsia="宋体" w:hAnsi="宋体" w:cs="宋体" w:hint="eastAsia"/>
          <w:sz w:val="24"/>
          <w:szCs w:val="24"/>
        </w:rPr>
        <w:t>、桃花、</w:t>
      </w:r>
      <w:hyperlink r:id="rId23" w:tgtFrame="http://baike.baidu.com/_blank" w:history="1">
        <w:r w:rsidRPr="00C47467">
          <w:rPr>
            <w:rFonts w:ascii="宋体" w:eastAsia="宋体" w:hAnsi="宋体" w:cs="宋体" w:hint="eastAsia"/>
            <w:sz w:val="24"/>
            <w:szCs w:val="24"/>
          </w:rPr>
          <w:t>梨花</w:t>
        </w:r>
      </w:hyperlink>
      <w:r w:rsidRPr="00C47467">
        <w:rPr>
          <w:rFonts w:ascii="宋体" w:eastAsia="宋体" w:hAnsi="宋体" w:cs="宋体" w:hint="eastAsia"/>
          <w:sz w:val="24"/>
          <w:szCs w:val="24"/>
        </w:rPr>
        <w:t>、</w:t>
      </w:r>
      <w:hyperlink r:id="rId24" w:tgtFrame="http://baike.baidu.com/_blank" w:history="1">
        <w:r w:rsidRPr="00C47467">
          <w:rPr>
            <w:rFonts w:ascii="宋体" w:eastAsia="宋体" w:hAnsi="宋体" w:cs="宋体" w:hint="eastAsia"/>
            <w:sz w:val="24"/>
            <w:szCs w:val="24"/>
          </w:rPr>
          <w:t>海棠</w:t>
        </w:r>
      </w:hyperlink>
      <w:r w:rsidRPr="00C47467">
        <w:rPr>
          <w:rFonts w:ascii="宋体" w:eastAsia="宋体" w:hAnsi="宋体" w:cs="宋体" w:hint="eastAsia"/>
          <w:sz w:val="24"/>
          <w:szCs w:val="24"/>
        </w:rPr>
        <w:t>、</w:t>
      </w:r>
      <w:hyperlink r:id="rId25" w:tgtFrame="http://baike.baidu.com/_blank" w:history="1">
        <w:r w:rsidRPr="00C47467">
          <w:rPr>
            <w:rFonts w:ascii="宋体" w:eastAsia="宋体" w:hAnsi="宋体" w:cs="宋体" w:hint="eastAsia"/>
            <w:sz w:val="24"/>
            <w:szCs w:val="24"/>
          </w:rPr>
          <w:t>郁金香</w:t>
        </w:r>
      </w:hyperlink>
      <w:r w:rsidRPr="00C47467">
        <w:rPr>
          <w:rFonts w:ascii="宋体" w:eastAsia="宋体" w:hAnsi="宋体" w:cs="宋体" w:hint="eastAsia"/>
          <w:sz w:val="24"/>
          <w:szCs w:val="24"/>
        </w:rPr>
        <w:t>等。燕子、蝌蚪、蜜蜂等小动物也都出来活动了。人们换上了春装，出去踏青、郊游、放风筝。在孩子的周围、大自然中到处都表现着生机勃勃，变化万千的景象。本次活动我们将引导幼儿结合调查表和图片来感知春天的基本特征，并鼓励孩子们学着用较完整的语句描述自己知道的春天的变化。</w:t>
      </w:r>
    </w:p>
    <w:p w14:paraId="60567D1C" w14:textId="3BF3413B" w:rsidR="00C47467" w:rsidRDefault="00315A84" w:rsidP="00315A84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 wp14:anchorId="647203B3" wp14:editId="127A7173">
            <wp:extent cx="1921331" cy="1440000"/>
            <wp:effectExtent l="0" t="0" r="0" b="0"/>
            <wp:docPr id="102159507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A61C0B2" wp14:editId="192A9A9E">
            <wp:extent cx="1921331" cy="1440000"/>
            <wp:effectExtent l="0" t="0" r="0" b="0"/>
            <wp:docPr id="167888068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3244B315" wp14:editId="059DFE1F">
            <wp:extent cx="1921331" cy="1440000"/>
            <wp:effectExtent l="0" t="0" r="0" b="0"/>
            <wp:docPr id="3616349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744BDA7E" wp14:editId="1B78D55C">
            <wp:extent cx="1921331" cy="1440000"/>
            <wp:effectExtent l="0" t="0" r="0" b="0"/>
            <wp:docPr id="171612676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D64B680" wp14:editId="03CAF07E">
            <wp:extent cx="1921331" cy="1440000"/>
            <wp:effectExtent l="0" t="0" r="0" b="0"/>
            <wp:docPr id="14763301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7CD87D1" wp14:editId="1273E954">
            <wp:extent cx="1921331" cy="1440000"/>
            <wp:effectExtent l="0" t="0" r="0" b="0"/>
            <wp:docPr id="172777950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EE2BC" w14:textId="252039CF" w:rsidR="00EB0569" w:rsidRPr="00B20F2E" w:rsidRDefault="00EB0569" w:rsidP="00EB0569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4DB11928" w14:textId="7E80C73C" w:rsidR="00EB0569" w:rsidRPr="00315A84" w:rsidRDefault="00C47467" w:rsidP="00315A84">
      <w:pPr>
        <w:pStyle w:val="af0"/>
        <w:widowControl/>
        <w:numPr>
          <w:ilvl w:val="0"/>
          <w:numId w:val="15"/>
        </w:numPr>
        <w:jc w:val="left"/>
        <w:rPr>
          <w:rFonts w:ascii="宋体" w:eastAsia="宋体" w:hAnsi="宋体" w:cs="宋体"/>
          <w:sz w:val="24"/>
          <w:szCs w:val="24"/>
        </w:rPr>
      </w:pPr>
      <w:r w:rsidRPr="00315A84">
        <w:rPr>
          <w:rFonts w:ascii="宋体" w:eastAsia="宋体" w:hAnsi="宋体" w:cs="宋体" w:hint="eastAsia"/>
          <w:sz w:val="24"/>
          <w:szCs w:val="24"/>
        </w:rPr>
        <w:t>近日感冒咳嗽的小朋友增多，家长们需要帮助孩子做好防护，防止感染哦</w:t>
      </w:r>
      <w:r w:rsidR="00EB0569" w:rsidRPr="00315A84">
        <w:rPr>
          <w:rFonts w:ascii="宋体" w:eastAsia="宋体" w:hAnsi="宋体" w:cs="宋体" w:hint="eastAsia"/>
          <w:sz w:val="24"/>
          <w:szCs w:val="24"/>
        </w:rPr>
        <w:t>！</w:t>
      </w:r>
    </w:p>
    <w:p w14:paraId="6373A000" w14:textId="6E10789A" w:rsidR="00FD61AF" w:rsidRPr="00FD61AF" w:rsidRDefault="00FD61AF" w:rsidP="00FD61AF">
      <w:pPr>
        <w:pStyle w:val="af0"/>
        <w:widowControl/>
        <w:numPr>
          <w:ilvl w:val="0"/>
          <w:numId w:val="15"/>
        </w:num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今天很多宝贝带来了植物角的植物、动物和书籍，感谢你们的配合！如果家中还有多余的小动物，也可以一并带来哦！</w:t>
      </w:r>
    </w:p>
    <w:sectPr w:rsidR="00FD61AF" w:rsidRPr="00FD61AF" w:rsidSect="00557DA8">
      <w:headerReference w:type="default" r:id="rId32"/>
      <w:footerReference w:type="default" r:id="rId33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9F6AA" w14:textId="77777777" w:rsidR="00557DA8" w:rsidRDefault="00557DA8">
      <w:r>
        <w:separator/>
      </w:r>
    </w:p>
  </w:endnote>
  <w:endnote w:type="continuationSeparator" w:id="0">
    <w:p w14:paraId="0C8201DB" w14:textId="77777777" w:rsidR="00557DA8" w:rsidRDefault="00557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E7A32" w14:textId="77777777" w:rsidR="00557DA8" w:rsidRDefault="00557DA8">
      <w:r>
        <w:separator/>
      </w:r>
    </w:p>
  </w:footnote>
  <w:footnote w:type="continuationSeparator" w:id="0">
    <w:p w14:paraId="252E96EF" w14:textId="77777777" w:rsidR="00557DA8" w:rsidRDefault="00557D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0" type="#_x0000_t75" style="width:1536pt;height:16in;visibility:visible" o:bullet="t">
        <v:imagedata r:id="rId1" o:title=""/>
      </v:shape>
    </w:pict>
  </w:numPicBullet>
  <w:numPicBullet w:numPicBulletId="1">
    <w:pict>
      <v:shape w14:anchorId="14844625" id="_x0000_i1141" type="#_x0000_t75" style="width:1536pt;height:16in;visibility:visible" o:bullet="t">
        <v:imagedata r:id="rId2" o:title=""/>
      </v:shape>
    </w:pict>
  </w:numPicBullet>
  <w:numPicBullet w:numPicBulletId="2">
    <w:pict>
      <v:shape id="_x0000_i1142" type="#_x0000_t75" style="width:1536pt;height:16in;visibility:visibl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E0E7986"/>
    <w:multiLevelType w:val="hybridMultilevel"/>
    <w:tmpl w:val="ADB6A4F6"/>
    <w:lvl w:ilvl="0" w:tplc="7690E7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5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6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9" w15:restartNumberingAfterBreak="0">
    <w:nsid w:val="4FD90675"/>
    <w:multiLevelType w:val="hybridMultilevel"/>
    <w:tmpl w:val="D84EB128"/>
    <w:lvl w:ilvl="0" w:tplc="48A06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1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2" w15:restartNumberingAfterBreak="0">
    <w:nsid w:val="62005471"/>
    <w:multiLevelType w:val="hybridMultilevel"/>
    <w:tmpl w:val="133651CA"/>
    <w:lvl w:ilvl="0" w:tplc="5ACA5C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3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4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7"/>
  </w:num>
  <w:num w:numId="5" w16cid:durableId="2129278147">
    <w:abstractNumId w:val="6"/>
  </w:num>
  <w:num w:numId="6" w16cid:durableId="1404644506">
    <w:abstractNumId w:val="11"/>
  </w:num>
  <w:num w:numId="7" w16cid:durableId="1350717350">
    <w:abstractNumId w:val="8"/>
  </w:num>
  <w:num w:numId="8" w16cid:durableId="829520408">
    <w:abstractNumId w:val="13"/>
  </w:num>
  <w:num w:numId="9" w16cid:durableId="902522146">
    <w:abstractNumId w:val="4"/>
  </w:num>
  <w:num w:numId="10" w16cid:durableId="647124757">
    <w:abstractNumId w:val="10"/>
  </w:num>
  <w:num w:numId="11" w16cid:durableId="1364402360">
    <w:abstractNumId w:val="14"/>
  </w:num>
  <w:num w:numId="12" w16cid:durableId="1681731983">
    <w:abstractNumId w:val="5"/>
  </w:num>
  <w:num w:numId="13" w16cid:durableId="1273169220">
    <w:abstractNumId w:val="12"/>
  </w:num>
  <w:num w:numId="14" w16cid:durableId="307057190">
    <w:abstractNumId w:val="3"/>
  </w:num>
  <w:num w:numId="15" w16cid:durableId="57523839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32DFF"/>
    <w:rsid w:val="000401A5"/>
    <w:rsid w:val="000551A9"/>
    <w:rsid w:val="00057611"/>
    <w:rsid w:val="0008220D"/>
    <w:rsid w:val="00083C63"/>
    <w:rsid w:val="00093DC5"/>
    <w:rsid w:val="000974EE"/>
    <w:rsid w:val="00097789"/>
    <w:rsid w:val="000B146C"/>
    <w:rsid w:val="000C110A"/>
    <w:rsid w:val="000D2AE1"/>
    <w:rsid w:val="000D3253"/>
    <w:rsid w:val="000F3930"/>
    <w:rsid w:val="000F3EBC"/>
    <w:rsid w:val="000F554E"/>
    <w:rsid w:val="0010110C"/>
    <w:rsid w:val="00102AC9"/>
    <w:rsid w:val="00110B5D"/>
    <w:rsid w:val="001118C7"/>
    <w:rsid w:val="00127340"/>
    <w:rsid w:val="00130ACB"/>
    <w:rsid w:val="00133E4F"/>
    <w:rsid w:val="001648BB"/>
    <w:rsid w:val="0018247A"/>
    <w:rsid w:val="00182A79"/>
    <w:rsid w:val="001979BA"/>
    <w:rsid w:val="001E1B3C"/>
    <w:rsid w:val="001E7D3F"/>
    <w:rsid w:val="001F3782"/>
    <w:rsid w:val="00224B03"/>
    <w:rsid w:val="00232862"/>
    <w:rsid w:val="00241A92"/>
    <w:rsid w:val="00251E25"/>
    <w:rsid w:val="00252B76"/>
    <w:rsid w:val="00273B3B"/>
    <w:rsid w:val="002740E6"/>
    <w:rsid w:val="002937F6"/>
    <w:rsid w:val="002A0E92"/>
    <w:rsid w:val="002A542E"/>
    <w:rsid w:val="002A6401"/>
    <w:rsid w:val="002B4F3D"/>
    <w:rsid w:val="002D6698"/>
    <w:rsid w:val="002F43F3"/>
    <w:rsid w:val="003005C8"/>
    <w:rsid w:val="00315A84"/>
    <w:rsid w:val="00316F36"/>
    <w:rsid w:val="0033309B"/>
    <w:rsid w:val="00333288"/>
    <w:rsid w:val="003428FC"/>
    <w:rsid w:val="00384F41"/>
    <w:rsid w:val="003874C5"/>
    <w:rsid w:val="003900A3"/>
    <w:rsid w:val="003A2824"/>
    <w:rsid w:val="003C2459"/>
    <w:rsid w:val="00400266"/>
    <w:rsid w:val="00402440"/>
    <w:rsid w:val="00402E39"/>
    <w:rsid w:val="00413CC1"/>
    <w:rsid w:val="00440686"/>
    <w:rsid w:val="00447F93"/>
    <w:rsid w:val="00453214"/>
    <w:rsid w:val="00462D05"/>
    <w:rsid w:val="00467E47"/>
    <w:rsid w:val="00476FF5"/>
    <w:rsid w:val="004C3A6F"/>
    <w:rsid w:val="004C76B6"/>
    <w:rsid w:val="004D26F6"/>
    <w:rsid w:val="004D2C0A"/>
    <w:rsid w:val="004E0C50"/>
    <w:rsid w:val="005079D0"/>
    <w:rsid w:val="00510E03"/>
    <w:rsid w:val="00514F8A"/>
    <w:rsid w:val="005176B0"/>
    <w:rsid w:val="0052732C"/>
    <w:rsid w:val="005302B1"/>
    <w:rsid w:val="005411DF"/>
    <w:rsid w:val="0054551A"/>
    <w:rsid w:val="00557DA8"/>
    <w:rsid w:val="00561345"/>
    <w:rsid w:val="005618C2"/>
    <w:rsid w:val="00570EC9"/>
    <w:rsid w:val="00571DA1"/>
    <w:rsid w:val="00577F2A"/>
    <w:rsid w:val="005802B7"/>
    <w:rsid w:val="00593347"/>
    <w:rsid w:val="00593A1C"/>
    <w:rsid w:val="00594302"/>
    <w:rsid w:val="005A037D"/>
    <w:rsid w:val="005B3ADD"/>
    <w:rsid w:val="005B6D9F"/>
    <w:rsid w:val="005C3C54"/>
    <w:rsid w:val="005D21B6"/>
    <w:rsid w:val="005E3388"/>
    <w:rsid w:val="005E679A"/>
    <w:rsid w:val="005F2E80"/>
    <w:rsid w:val="00624B2A"/>
    <w:rsid w:val="006251E6"/>
    <w:rsid w:val="00625546"/>
    <w:rsid w:val="00655935"/>
    <w:rsid w:val="006777BD"/>
    <w:rsid w:val="006871A6"/>
    <w:rsid w:val="00697CBF"/>
    <w:rsid w:val="006B13B5"/>
    <w:rsid w:val="006D3DF3"/>
    <w:rsid w:val="006E22C5"/>
    <w:rsid w:val="006F0594"/>
    <w:rsid w:val="00706953"/>
    <w:rsid w:val="00711F6E"/>
    <w:rsid w:val="00715197"/>
    <w:rsid w:val="00741618"/>
    <w:rsid w:val="007446BC"/>
    <w:rsid w:val="007502E9"/>
    <w:rsid w:val="007532E8"/>
    <w:rsid w:val="0075624D"/>
    <w:rsid w:val="00764CE7"/>
    <w:rsid w:val="00772F29"/>
    <w:rsid w:val="00775C23"/>
    <w:rsid w:val="00777714"/>
    <w:rsid w:val="007827CA"/>
    <w:rsid w:val="007A1CF3"/>
    <w:rsid w:val="007B45DD"/>
    <w:rsid w:val="007C7623"/>
    <w:rsid w:val="007D096B"/>
    <w:rsid w:val="007E09F6"/>
    <w:rsid w:val="007E2CC4"/>
    <w:rsid w:val="007F26DD"/>
    <w:rsid w:val="007F343E"/>
    <w:rsid w:val="007F5127"/>
    <w:rsid w:val="00803597"/>
    <w:rsid w:val="008076D1"/>
    <w:rsid w:val="00820D50"/>
    <w:rsid w:val="00830801"/>
    <w:rsid w:val="00831A6B"/>
    <w:rsid w:val="008410EE"/>
    <w:rsid w:val="00854602"/>
    <w:rsid w:val="00865947"/>
    <w:rsid w:val="0086673A"/>
    <w:rsid w:val="0088173F"/>
    <w:rsid w:val="00897557"/>
    <w:rsid w:val="008A59B4"/>
    <w:rsid w:val="008B416A"/>
    <w:rsid w:val="008C0EEF"/>
    <w:rsid w:val="008C217E"/>
    <w:rsid w:val="008C42EF"/>
    <w:rsid w:val="008C446C"/>
    <w:rsid w:val="008C7DF6"/>
    <w:rsid w:val="008D79B7"/>
    <w:rsid w:val="008E3C58"/>
    <w:rsid w:val="008F2ED8"/>
    <w:rsid w:val="00901761"/>
    <w:rsid w:val="009064D6"/>
    <w:rsid w:val="00911E3C"/>
    <w:rsid w:val="00913C7D"/>
    <w:rsid w:val="00915846"/>
    <w:rsid w:val="00927EB8"/>
    <w:rsid w:val="0093149E"/>
    <w:rsid w:val="009465E1"/>
    <w:rsid w:val="00946862"/>
    <w:rsid w:val="00983BB3"/>
    <w:rsid w:val="009840FE"/>
    <w:rsid w:val="00986DB0"/>
    <w:rsid w:val="00987DD7"/>
    <w:rsid w:val="00992C3E"/>
    <w:rsid w:val="009A47BB"/>
    <w:rsid w:val="009C7937"/>
    <w:rsid w:val="009D0ADC"/>
    <w:rsid w:val="009D3F89"/>
    <w:rsid w:val="009D5708"/>
    <w:rsid w:val="009D5741"/>
    <w:rsid w:val="009D6B1F"/>
    <w:rsid w:val="009F45AB"/>
    <w:rsid w:val="00A014F1"/>
    <w:rsid w:val="00A0204A"/>
    <w:rsid w:val="00A04101"/>
    <w:rsid w:val="00A04159"/>
    <w:rsid w:val="00A06720"/>
    <w:rsid w:val="00A135F1"/>
    <w:rsid w:val="00A221C6"/>
    <w:rsid w:val="00A22A81"/>
    <w:rsid w:val="00A24977"/>
    <w:rsid w:val="00A34BBD"/>
    <w:rsid w:val="00A54053"/>
    <w:rsid w:val="00A551F0"/>
    <w:rsid w:val="00A94F14"/>
    <w:rsid w:val="00AA1509"/>
    <w:rsid w:val="00AC62F0"/>
    <w:rsid w:val="00AE1D48"/>
    <w:rsid w:val="00AE5171"/>
    <w:rsid w:val="00B0220B"/>
    <w:rsid w:val="00B13598"/>
    <w:rsid w:val="00B20F2E"/>
    <w:rsid w:val="00B2320B"/>
    <w:rsid w:val="00B232F0"/>
    <w:rsid w:val="00B25AAA"/>
    <w:rsid w:val="00B51EF2"/>
    <w:rsid w:val="00B70209"/>
    <w:rsid w:val="00B73BF2"/>
    <w:rsid w:val="00B756BC"/>
    <w:rsid w:val="00B802BF"/>
    <w:rsid w:val="00B8099E"/>
    <w:rsid w:val="00B837AD"/>
    <w:rsid w:val="00BA11CA"/>
    <w:rsid w:val="00BA7A8E"/>
    <w:rsid w:val="00BB46F4"/>
    <w:rsid w:val="00BC51FF"/>
    <w:rsid w:val="00BD332B"/>
    <w:rsid w:val="00BE2179"/>
    <w:rsid w:val="00BE2828"/>
    <w:rsid w:val="00BE2AA6"/>
    <w:rsid w:val="00BE3989"/>
    <w:rsid w:val="00BF6C48"/>
    <w:rsid w:val="00C10CEC"/>
    <w:rsid w:val="00C14A50"/>
    <w:rsid w:val="00C155B1"/>
    <w:rsid w:val="00C26610"/>
    <w:rsid w:val="00C417AA"/>
    <w:rsid w:val="00C44DB1"/>
    <w:rsid w:val="00C47467"/>
    <w:rsid w:val="00C66C47"/>
    <w:rsid w:val="00C73C48"/>
    <w:rsid w:val="00C83B4F"/>
    <w:rsid w:val="00C84B89"/>
    <w:rsid w:val="00C92FF1"/>
    <w:rsid w:val="00CB6763"/>
    <w:rsid w:val="00CC1E56"/>
    <w:rsid w:val="00CE694C"/>
    <w:rsid w:val="00CF2EC0"/>
    <w:rsid w:val="00D04F1F"/>
    <w:rsid w:val="00D139E9"/>
    <w:rsid w:val="00D16F9A"/>
    <w:rsid w:val="00D2037C"/>
    <w:rsid w:val="00D2540B"/>
    <w:rsid w:val="00D254DC"/>
    <w:rsid w:val="00D4027E"/>
    <w:rsid w:val="00D445EB"/>
    <w:rsid w:val="00D54C7D"/>
    <w:rsid w:val="00D65ADB"/>
    <w:rsid w:val="00D916AF"/>
    <w:rsid w:val="00D94930"/>
    <w:rsid w:val="00DA0714"/>
    <w:rsid w:val="00DA72B1"/>
    <w:rsid w:val="00DC6A14"/>
    <w:rsid w:val="00DE2611"/>
    <w:rsid w:val="00DF42FF"/>
    <w:rsid w:val="00DF691D"/>
    <w:rsid w:val="00E07C8E"/>
    <w:rsid w:val="00E23710"/>
    <w:rsid w:val="00E26567"/>
    <w:rsid w:val="00E2736A"/>
    <w:rsid w:val="00E36DDC"/>
    <w:rsid w:val="00E47C15"/>
    <w:rsid w:val="00E51678"/>
    <w:rsid w:val="00E5473B"/>
    <w:rsid w:val="00E57893"/>
    <w:rsid w:val="00EB0569"/>
    <w:rsid w:val="00EB60AD"/>
    <w:rsid w:val="00EC0DF4"/>
    <w:rsid w:val="00ED7832"/>
    <w:rsid w:val="00ED7FA8"/>
    <w:rsid w:val="00EE6F57"/>
    <w:rsid w:val="00EF3BD4"/>
    <w:rsid w:val="00EF51BC"/>
    <w:rsid w:val="00F06E49"/>
    <w:rsid w:val="00F144BD"/>
    <w:rsid w:val="00F16A0E"/>
    <w:rsid w:val="00F20C09"/>
    <w:rsid w:val="00F234D1"/>
    <w:rsid w:val="00F4288E"/>
    <w:rsid w:val="00F75F56"/>
    <w:rsid w:val="00F765AC"/>
    <w:rsid w:val="00F80438"/>
    <w:rsid w:val="00F840B1"/>
    <w:rsid w:val="00FA47C7"/>
    <w:rsid w:val="00FB110E"/>
    <w:rsid w:val="00FD61AF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F319540D-9158-4A0F-8898-550FF51FE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5AD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://baike.baidu.com/subview/15199/16210411.htm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baike.baidu.com/view/15152.htm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hyperlink" Target="http://baike.baidu.com/view/15186.htm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hyperlink" Target="http://baike.baidu.com/subview/21113/13543083.htm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hyperlink" Target="http://baike.baidu.com/view/119095.htm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hyperlink" Target="http://baike.baidu.com/subview/16146/5085528.htm" TargetMode="External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baike.baidu.com/view/4184.htm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2158</TotalTime>
  <Pages>3</Pages>
  <Words>259</Words>
  <Characters>1477</Characters>
  <Application>Microsoft Office Word</Application>
  <DocSecurity>0</DocSecurity>
  <Lines>12</Lines>
  <Paragraphs>3</Paragraphs>
  <ScaleCrop>false</ScaleCrop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6</cp:revision>
  <cp:lastPrinted>2023-10-11T00:05:00Z</cp:lastPrinted>
  <dcterms:created xsi:type="dcterms:W3CDTF">2021-04-22T03:17:00Z</dcterms:created>
  <dcterms:modified xsi:type="dcterms:W3CDTF">2024-03-18T08:09:00Z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