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3.13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综合：亲亲热热一家人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ˎ̥" w:hAnsi="ˎ̥"/>
          <w:kern w:val="0"/>
        </w:rPr>
        <w:t>一家人是指住在一个屋檐下共同生活的人。对于小班的孩子来说，一家人除了爸爸妈妈，也许还有爷爷奶奶或者是外公外婆，是每天在一张桌子上吃饭的人。本节综合活动以幼儿最喜欢的过家家形式展开，引导幼儿学一学平时观察到的家人的穿着打扮，工作、生活等，并在表演和观看表演的过程中体会家人对宝宝的关心和照顾，从而引导幼儿了解如何去关心家人，体验一家人在一起亲亲热热的感觉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1430" cy="1914525"/>
                  <wp:effectExtent l="0" t="0" r="8890" b="5715"/>
                  <wp:docPr id="16" name="图片 16" descr="86478d5052b87badcdb21c9cf18a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6478d5052b87badcdb21c9cf18a61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71115" cy="1929130"/>
                  <wp:effectExtent l="0" t="0" r="4445" b="6350"/>
                  <wp:docPr id="17" name="图片 17" descr="f52361492ea5f580e923af71fec24a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52361492ea5f580e923af71fec24a9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1115" cy="1929130"/>
                  <wp:effectExtent l="0" t="0" r="4445" b="6350"/>
                  <wp:docPr id="18" name="图片 18" descr="2cd7b2fcdccb8483455a94057619b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cd7b2fcdccb8483455a94057619b1f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1430" cy="1914525"/>
                  <wp:effectExtent l="0" t="0" r="8890" b="5715"/>
                  <wp:docPr id="19" name="图片 19" descr="87630008ca22ac1827c0798352a8c9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7630008ca22ac1827c0798352a8c9c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13_08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13_0844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13_08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13_0844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13_08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13_0844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13_08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13_0844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13_08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13_0844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313_08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13_0843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 下午我们和孩子们一起观察并简单了解了一些关于拓印的知识，今天发放了一张调查表《拓印大调查》，了解生活中可以做拓印的材料及应用，并记录下来。</w:t>
      </w:r>
    </w:p>
    <w:p>
      <w:pPr>
        <w:spacing w:line="360" w:lineRule="exact"/>
        <w:ind w:firstLine="48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2. 为孩子收集并准备可用于拓印的材料（如图所示）若干带来幼儿园。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HONOR Sans C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ONOR Sans CN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0LCJoZGlkIjoiODViY2JkMjU3NGYzZTEwMzZmMGFkZWViYmNkYWU3NDIiLCJ1c2VyQ291bnQiOjEx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169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2024-03-13T06:38:47Z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