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315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小核桃脆香桃酥。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午餐：花生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饭、茄汁龙利鱼、生瓜炒鸡蛋、生菜肉末粉丝汤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：薯条蛋糕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水果：春见、苹果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15/IMG_2403.JPGIMG_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15/IMG_2403.JPGIMG_2403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15/IMG_2402.JPGIMG_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15/IMG_2402.JPGIMG_2402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15/IMG_2401.JPGIMG_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15/IMG_2401.JPGIMG_2401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15/IMG_2410.JPGIMG_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15/IMG_2410.JPGIMG_2410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15/IMG_2409.JPGIMG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15/IMG_2409.JPGIMG_2409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15/IMG_2404.JPGIMG_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15/IMG_2404.JPGIMG_2404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数学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交替排序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本班幼儿之前进行过按AB型串项链的活动，但部分幼儿还是不懂怎样排，也不太理解什么是AB交替的规律，因此开展此次活动巩固幼儿对AB排序的技能。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160020</wp:posOffset>
            </wp:positionV>
            <wp:extent cx="1642110" cy="1231900"/>
            <wp:effectExtent l="0" t="0" r="3810" b="2540"/>
            <wp:wrapNone/>
            <wp:docPr id="28" name="图片 28" descr="C:/Users/lulu/OneDrive/桌面/3.15/IMG_2372.JPGIMG_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3.15/IMG_2372.JPGIMG_2372"/>
                    <pic:cNvPicPr>
                      <a:picLocks noChangeAspect="1"/>
                    </pic:cNvPicPr>
                  </pic:nvPicPr>
                  <pic:blipFill>
                    <a:blip r:embed="rId15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121920</wp:posOffset>
            </wp:positionV>
            <wp:extent cx="1642110" cy="1231900"/>
            <wp:effectExtent l="0" t="0" r="3810" b="2540"/>
            <wp:wrapNone/>
            <wp:docPr id="30" name="图片 30" descr="C:/Users/lulu/OneDrive/桌面/3.15/IMG_2373.JPGIMG_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lulu/OneDrive/桌面/3.15/IMG_2373.JPGIMG_2373"/>
                    <pic:cNvPicPr>
                      <a:picLocks noChangeAspect="1"/>
                    </pic:cNvPicPr>
                  </pic:nvPicPr>
                  <pic:blipFill>
                    <a:blip r:embed="rId1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114300</wp:posOffset>
            </wp:positionV>
            <wp:extent cx="1642110" cy="1231900"/>
            <wp:effectExtent l="0" t="0" r="3810" b="2540"/>
            <wp:wrapNone/>
            <wp:docPr id="29" name="图片 29" descr="C:/Users/lulu/OneDrive/桌面/3.15/IMG_2371.JPGIMG_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3.15/IMG_2371.JPGIMG_2371"/>
                    <pic:cNvPicPr>
                      <a:picLocks noChangeAspect="1"/>
                    </pic:cNvPicPr>
                  </pic:nvPicPr>
                  <pic:blipFill>
                    <a:blip r:embed="rId17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207645</wp:posOffset>
            </wp:positionV>
            <wp:extent cx="1732915" cy="1300480"/>
            <wp:effectExtent l="0" t="0" r="4445" b="10160"/>
            <wp:wrapNone/>
            <wp:docPr id="33" name="图片 33" descr="C:/Users/lulu/OneDrive/桌面/3.15/IMG_2381.JPGIMG_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lulu/OneDrive/桌面/3.15/IMG_2381.JPGIMG_2381"/>
                    <pic:cNvPicPr>
                      <a:picLocks noChangeAspect="1"/>
                    </pic:cNvPicPr>
                  </pic:nvPicPr>
                  <pic:blipFill>
                    <a:blip r:embed="rId18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200025</wp:posOffset>
            </wp:positionV>
            <wp:extent cx="1722120" cy="1292225"/>
            <wp:effectExtent l="0" t="0" r="0" b="3175"/>
            <wp:wrapNone/>
            <wp:docPr id="32" name="图片 32" descr="C:/Users/lulu/OneDrive/桌面/3.15/IMG_2380(1).JPGIMG_23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lulu/OneDrive/桌面/3.15/IMG_2380(1).JPGIMG_2380(1)"/>
                    <pic:cNvPicPr>
                      <a:picLocks noChangeAspect="1"/>
                    </pic:cNvPicPr>
                  </pic:nvPicPr>
                  <pic:blipFill>
                    <a:blip r:embed="rId1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184785</wp:posOffset>
            </wp:positionV>
            <wp:extent cx="1762760" cy="1322705"/>
            <wp:effectExtent l="0" t="0" r="5080" b="3175"/>
            <wp:wrapNone/>
            <wp:docPr id="31" name="图片 31" descr="C:/Users/lulu/OneDrive/桌面/3.15/IMG_2374.JPGIMG_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lulu/OneDrive/桌面/3.15/IMG_2374.JPGIMG_2374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今天我们一起到外面去玩滑滑梯了，每次玩的时候，孩子们都特别兴奋，玩的身上都出汗了呢！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144780</wp:posOffset>
            </wp:positionV>
            <wp:extent cx="2218690" cy="1665605"/>
            <wp:effectExtent l="0" t="0" r="6350" b="10795"/>
            <wp:wrapNone/>
            <wp:docPr id="3" name="图片 3" descr="C:/Users/lulu/OneDrive/桌面/3.15/IMG_2387.JPGIMG_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15/IMG_2387.JPGIMG_2387"/>
                    <pic:cNvPicPr>
                      <a:picLocks noChangeAspect="1"/>
                    </pic:cNvPicPr>
                  </pic:nvPicPr>
                  <pic:blipFill>
                    <a:blip r:embed="rId21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144780</wp:posOffset>
            </wp:positionV>
            <wp:extent cx="2174240" cy="1631315"/>
            <wp:effectExtent l="0" t="0" r="5080" b="14605"/>
            <wp:wrapNone/>
            <wp:docPr id="1" name="图片 1" descr="IMG_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3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6" name="图片 6" descr="C:/Users/lulu/OneDrive/桌面/3.15/IMG_2394.JPGIMG_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15/IMG_2394.JPGIMG_2394"/>
                    <pic:cNvPicPr>
                      <a:picLocks noChangeAspect="1"/>
                    </pic:cNvPicPr>
                  </pic:nvPicPr>
                  <pic:blipFill>
                    <a:blip r:embed="rId2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183515</wp:posOffset>
            </wp:positionV>
            <wp:extent cx="2174240" cy="1631315"/>
            <wp:effectExtent l="0" t="0" r="5080" b="14605"/>
            <wp:wrapNone/>
            <wp:docPr id="5" name="图片 5" descr="C:/Users/lulu/OneDrive/桌面/3.15/IMG_2388.JPGIMG_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15/IMG_2388.JPGIMG_2388"/>
                    <pic:cNvPicPr>
                      <a:picLocks noChangeAspect="1"/>
                    </pic:cNvPicPr>
                  </pic:nvPicPr>
                  <pic:blipFill>
                    <a:blip r:embed="rId2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9" name="图片 9" descr="C:/Users/lulu/OneDrive/桌面/3.15/IMG_2399.JPGIMG_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15/IMG_2399.JPGIMG_2399"/>
                    <pic:cNvPicPr>
                      <a:picLocks noChangeAspect="1"/>
                    </pic:cNvPicPr>
                  </pic:nvPicPr>
                  <pic:blipFill>
                    <a:blip r:embed="rId2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206375</wp:posOffset>
            </wp:positionV>
            <wp:extent cx="2174240" cy="1631315"/>
            <wp:effectExtent l="0" t="0" r="5080" b="14605"/>
            <wp:wrapNone/>
            <wp:docPr id="7" name="图片 7" descr="C:/Users/lulu/OneDrive/桌面/3.15/IMG_2395.JPGIMG_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15/IMG_2395.JPGIMG_2395"/>
                    <pic:cNvPicPr>
                      <a:picLocks noChangeAspect="1"/>
                    </pic:cNvPicPr>
                  </pic:nvPicPr>
                  <pic:blipFill>
                    <a:blip r:embed="rId2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15/IMG_2357.JPGIMG_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15/IMG_2357.JPGIMG_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15/IMG_2360.JPGIMG_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15/IMG_2360.JPGIMG_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15/IMG_2358(1).JPGIMG_23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15/IMG_2358(1).JPGIMG_235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15/IMG_2361.JPGIMG_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15/IMG_2361.JPGIMG_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15/IMG_2359.JPGIMG_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15/IMG_2359.JPGIMG_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15/IMG_2363.JPGIMG_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15/IMG_2363.JPGIMG_2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今天周五不上延时班，请通知接送人员15: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</w:t>
            </w:r>
            <w:r>
              <w:rPr>
                <w:rFonts w:ascii="宋体" w:hAnsi="宋体" w:eastAsia="宋体" w:cs="宋体"/>
                <w:sz w:val="24"/>
                <w:szCs w:val="24"/>
              </w:rPr>
              <w:t>准时来校门口拿被子并接孩子哦！本周带被子回家，趁周六天气好洗洗晒晒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不知不觉春天已经来到我们身边，今天将发放春天调查表，请家长和孩子一起走进大自然，感受与记录春天的美好。（可用照片、绘画、手工等形式记录，家长可用于文字解读）谢谢配合！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A2LCJoZGlkIjoiN2YzNjBkOTgyNWQ1YTMxYzM3MzMwNWFiODNmOWIzYWMiLCJ1c2VyQ291bnQiOjIxO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4D83D89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22F5C"/>
    <w:rsid w:val="19687E48"/>
    <w:rsid w:val="19921369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DF4B8A"/>
    <w:rsid w:val="69F10D61"/>
    <w:rsid w:val="6A641533"/>
    <w:rsid w:val="6AA87672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117477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2024-03-15T08:59:56Z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