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3011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2位小朋友请假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卡尔顿一口面包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葡萄干蒸饭、小鸡炖蘑菇、油麦菜炒木耳、紫菜虾滑汤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：芝麻汤圆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香蕉、哈密瓜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8/IMG_1920(1).JPGIMG_1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8/IMG_1920(1).JPGIMG_1920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8/IMG_1922(1).JPGIMG_19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8/IMG_1922(1).JPGIMG_1922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8/IMG_1919(1).JPGIMG_19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8/IMG_1919(1).JPGIMG_1919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8/IMG_1995.JPGIMG_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8/IMG_1995.JPGIMG_1995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8/IMG_1991(1).JPGIMG_1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8/IMG_1991(1).JPGIMG_1991(1)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8/IMG_1988(1).JPGIMG_19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8/IMG_1988(1).JPGIMG_1988(1)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4"/>
          <w:szCs w:val="24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我给妈妈做戒指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今天是三八妇女节，结合我们的主题“亲亲热热一家人”，我们激发孩子对妈妈的感恩之情，所以带着孩子准备为自己的妈妈一个小礼物——戒指。瞧，每位孩子都在用心的为妈妈亲手制作戒指呢！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146685</wp:posOffset>
            </wp:positionV>
            <wp:extent cx="1775460" cy="1332230"/>
            <wp:effectExtent l="0" t="0" r="7620" b="8890"/>
            <wp:wrapNone/>
            <wp:docPr id="20" name="图片 20" descr="C:/Users/lulu/OneDrive/桌面/3.8/IMG_1970(1).JPGIMG_1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3.8/IMG_1970(1).JPGIMG_1970(1)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131445</wp:posOffset>
            </wp:positionV>
            <wp:extent cx="1775460" cy="1332230"/>
            <wp:effectExtent l="0" t="0" r="7620" b="8890"/>
            <wp:wrapNone/>
            <wp:docPr id="12" name="图片 12" descr="C:/Users/lulu/OneDrive/桌面/3.8/IMG_1964(1).JPGIMG_1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8/IMG_1964(1).JPGIMG_1964(1)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131445</wp:posOffset>
            </wp:positionV>
            <wp:extent cx="1775460" cy="1332230"/>
            <wp:effectExtent l="0" t="0" r="7620" b="8890"/>
            <wp:wrapNone/>
            <wp:docPr id="11" name="图片 11" descr="C:/Users/lulu/OneDrive/桌面/3.8/IMG_1963(1).JPGIMG_1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8/IMG_1963(1).JPGIMG_1963(1)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今天天气非常好，我们的户外活动是孩子们做喜欢的滑滑梯， 孩子们玩了一会儿自主的去喝水休息呢！</w:t>
      </w:r>
    </w:p>
    <w:tbl>
      <w:tblPr>
        <w:tblStyle w:val="10"/>
        <w:tblpPr w:leftFromText="180" w:rightFromText="180" w:vertAnchor="text" w:horzAnchor="page" w:tblpX="1381" w:tblpY="147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3.11/IMG_2058(1).JPGIMG_20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3.11/IMG_2058(1).JPGIMG_205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3.11/IMG_2069.JPGIMG_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3.11/IMG_2069.JPGIMG_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6" descr="C:/Users/lulu/OneDrive/桌面/3.11/IMG_2061(1).JPGIMG_20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lulu/OneDrive/桌面/3.11/IMG_2061(1).JPGIMG_20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3.11/IMG_2071.JPGIMG_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3.11/IMG_2071.JPGIMG_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3.11/IMG_2065(1).JPGIMG_20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3.11/IMG_2065(1).JPGIMG_20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/Users/lulu/OneDrive/桌面/3.11/IMG_2072.JPGIMG_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ulu/OneDrive/桌面/3.11/IMG_2072.JPGIMG_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01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11/IMG_2044(1).JPGIMG_20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11/IMG_2044(1).JPGIMG_20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11/IMG_2047.JPGIMG_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11/IMG_2047.JPGIMG_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11/IMG_2045.JPGIMG_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11/IMG_2045.JPGIMG_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11/IMG_2049(1).JPGIMG_20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11/IMG_2049(1).JPGIMG_20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11/IMG_2046.JPGIMG_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11/IMG_2046.JPGIMG_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11/IMG_2048.JPGIMG_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11/IMG_2048.JPGIMG_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0LCJoZGlkIjoiN2YzNjBkOTgyNWQ1YTMxYzM3MzMwNWFiODNmOWIzYWMiLCJ1c2VyQ291bnQiOjIz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6D6F3B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1E276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AD87A0F"/>
    <w:rsid w:val="0B4D5644"/>
    <w:rsid w:val="0BA94BA0"/>
    <w:rsid w:val="0BB268D8"/>
    <w:rsid w:val="0BC1058F"/>
    <w:rsid w:val="0BC80F11"/>
    <w:rsid w:val="0BFC7A81"/>
    <w:rsid w:val="0C570335"/>
    <w:rsid w:val="0C6311F3"/>
    <w:rsid w:val="0CA44EFC"/>
    <w:rsid w:val="0CBA04CD"/>
    <w:rsid w:val="0D0B3D64"/>
    <w:rsid w:val="0D15514C"/>
    <w:rsid w:val="0D2766C4"/>
    <w:rsid w:val="0D3D7C96"/>
    <w:rsid w:val="0DD342C6"/>
    <w:rsid w:val="0E570FF3"/>
    <w:rsid w:val="0E672DF3"/>
    <w:rsid w:val="0E6A61BF"/>
    <w:rsid w:val="0EC20452"/>
    <w:rsid w:val="0F190578"/>
    <w:rsid w:val="0F1B2010"/>
    <w:rsid w:val="10177F5F"/>
    <w:rsid w:val="106D0AC7"/>
    <w:rsid w:val="10806817"/>
    <w:rsid w:val="10B30067"/>
    <w:rsid w:val="110D01DA"/>
    <w:rsid w:val="112540E8"/>
    <w:rsid w:val="11906D4D"/>
    <w:rsid w:val="11D020FF"/>
    <w:rsid w:val="11FD9232"/>
    <w:rsid w:val="12E21C96"/>
    <w:rsid w:val="12F86B39"/>
    <w:rsid w:val="13470326"/>
    <w:rsid w:val="137666A2"/>
    <w:rsid w:val="13EE7251"/>
    <w:rsid w:val="141E3F3A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9EF6A9E"/>
    <w:rsid w:val="1A28475F"/>
    <w:rsid w:val="1AE8027C"/>
    <w:rsid w:val="1C11478D"/>
    <w:rsid w:val="1C2213A3"/>
    <w:rsid w:val="1C2C33AF"/>
    <w:rsid w:val="1CF55E97"/>
    <w:rsid w:val="1D0636D0"/>
    <w:rsid w:val="1D1B4DD6"/>
    <w:rsid w:val="1D791244"/>
    <w:rsid w:val="1DE673A8"/>
    <w:rsid w:val="1E4F7829"/>
    <w:rsid w:val="1E885444"/>
    <w:rsid w:val="1EA41923"/>
    <w:rsid w:val="1EE14925"/>
    <w:rsid w:val="1EF22D41"/>
    <w:rsid w:val="1F3E3926"/>
    <w:rsid w:val="1F51127E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A67E7D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74149"/>
    <w:rsid w:val="25CE7AAC"/>
    <w:rsid w:val="25FE3EB3"/>
    <w:rsid w:val="260D24A3"/>
    <w:rsid w:val="263F14EC"/>
    <w:rsid w:val="26743E6B"/>
    <w:rsid w:val="26835A67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894691"/>
    <w:rsid w:val="2ECA5923"/>
    <w:rsid w:val="2EE713C2"/>
    <w:rsid w:val="2EEA15D4"/>
    <w:rsid w:val="2F5F1D65"/>
    <w:rsid w:val="2F7B6348"/>
    <w:rsid w:val="2F803CE6"/>
    <w:rsid w:val="305D382D"/>
    <w:rsid w:val="309F019C"/>
    <w:rsid w:val="30A763DE"/>
    <w:rsid w:val="30C058E3"/>
    <w:rsid w:val="30D463D0"/>
    <w:rsid w:val="316D38B5"/>
    <w:rsid w:val="3174694F"/>
    <w:rsid w:val="31C0486E"/>
    <w:rsid w:val="3239174D"/>
    <w:rsid w:val="33296E30"/>
    <w:rsid w:val="33835B53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97A3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E14AA1"/>
    <w:rsid w:val="3CF3187E"/>
    <w:rsid w:val="3D1241F0"/>
    <w:rsid w:val="3D6E690F"/>
    <w:rsid w:val="3D864BBD"/>
    <w:rsid w:val="3D9848F1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6D31EA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067DD8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DDE1EAC"/>
    <w:rsid w:val="4E946A0E"/>
    <w:rsid w:val="4ECA645D"/>
    <w:rsid w:val="4F096C8B"/>
    <w:rsid w:val="4F5921E9"/>
    <w:rsid w:val="4F6F5E55"/>
    <w:rsid w:val="4F8F602D"/>
    <w:rsid w:val="4FB72BD2"/>
    <w:rsid w:val="4FC155E1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9276E"/>
    <w:rsid w:val="53087C89"/>
    <w:rsid w:val="531B1BBF"/>
    <w:rsid w:val="532B645A"/>
    <w:rsid w:val="536F7A4A"/>
    <w:rsid w:val="53937294"/>
    <w:rsid w:val="547C41CC"/>
    <w:rsid w:val="548D2FEE"/>
    <w:rsid w:val="54905ECA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820063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07737"/>
    <w:rsid w:val="5BEC3EAE"/>
    <w:rsid w:val="5BF62AB6"/>
    <w:rsid w:val="5BFC372D"/>
    <w:rsid w:val="5C380065"/>
    <w:rsid w:val="5CF90EE1"/>
    <w:rsid w:val="5D24060E"/>
    <w:rsid w:val="5D6D0863"/>
    <w:rsid w:val="5E8408E7"/>
    <w:rsid w:val="5EA22ADB"/>
    <w:rsid w:val="5EB10F16"/>
    <w:rsid w:val="5EB86C6A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733CAD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54084E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9A1BA3"/>
    <w:rsid w:val="69F10D61"/>
    <w:rsid w:val="6A641533"/>
    <w:rsid w:val="6AA87672"/>
    <w:rsid w:val="6AD06BC8"/>
    <w:rsid w:val="6B364C7D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8C0D66"/>
    <w:rsid w:val="6D92373E"/>
    <w:rsid w:val="6DAA7382"/>
    <w:rsid w:val="6DC62B2F"/>
    <w:rsid w:val="6DD154F3"/>
    <w:rsid w:val="6DDAE83E"/>
    <w:rsid w:val="6DEE1206"/>
    <w:rsid w:val="6DFF3545"/>
    <w:rsid w:val="6E337B9A"/>
    <w:rsid w:val="6E753D0F"/>
    <w:rsid w:val="6E816FD5"/>
    <w:rsid w:val="6E9205D2"/>
    <w:rsid w:val="6EB10255"/>
    <w:rsid w:val="6EE0729D"/>
    <w:rsid w:val="6F224087"/>
    <w:rsid w:val="6F4162E7"/>
    <w:rsid w:val="6F50487C"/>
    <w:rsid w:val="6F7246F2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60010E"/>
    <w:rsid w:val="72B55021"/>
    <w:rsid w:val="72B6087F"/>
    <w:rsid w:val="72FE16E6"/>
    <w:rsid w:val="73070DAF"/>
    <w:rsid w:val="732C7E83"/>
    <w:rsid w:val="738B1187"/>
    <w:rsid w:val="73AC5FA4"/>
    <w:rsid w:val="73CF2113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09D8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9</TotalTime>
  <ScaleCrop>false</ScaleCrop>
  <LinksUpToDate>false</LinksUpToDate>
  <CharactersWithSpaces>706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2024-03-13T23:46:31Z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