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2024.3.14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四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你快乐 我快乐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今天1位小朋友请假。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集体活动《数学：感知数量9》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花灯种类繁多，幼儿对其外形有一定的了解，本次活动利用幼儿熟悉的花灯创设情景，让幼儿在情景中能根据花灯的外形特征进行分类，然后说出每种花灯的总数，并用点来表示花灯的数量，让孩子通过互相的学习，了解数花灯的不同方法，从中感知数量9，知道8添上1就是9。</w:t>
      </w:r>
    </w:p>
    <w:p>
      <w:pPr>
        <w:ind w:firstLine="420" w:firstLineChars="200"/>
        <w:rPr>
          <w:rFonts w:hint="eastAsia"/>
          <w:b/>
          <w:bCs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小朋友能用不同的方法进行数数，不多数，不漏数，能正确进行数数</w:t>
      </w:r>
      <w:r>
        <w:rPr>
          <w:rFonts w:hint="eastAsia" w:ascii="宋体" w:hAnsi="宋体" w:eastAsia="宋体" w:cs="宋体"/>
          <w:lang w:eastAsia="zh-CN"/>
        </w:rPr>
        <w:t>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徐诺、吴文欣、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小朋友认识数字9，能正确感知9以内的数量，如果在操作过程中能再细心一些就更好啦。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魏锦宸</w:t>
      </w:r>
      <w:r>
        <w:rPr>
          <w:rFonts w:hint="eastAsia" w:ascii="宋体" w:hAnsi="宋体" w:eastAsia="宋体" w:cs="宋体"/>
          <w:lang w:val="en-US" w:eastAsia="zh-CN"/>
        </w:rPr>
        <w:t>小朋友也要多加练习，耐心倾听相信你也可以认识更多的数字，加油</w:t>
      </w:r>
      <w:r>
        <w:rPr>
          <w:rFonts w:hint="eastAsia" w:ascii="宋体" w:hAnsi="宋体" w:eastAsia="宋体" w:cs="宋体"/>
          <w:szCs w:val="21"/>
          <w:lang w:val="en-US" w:eastAsia="zh-CN"/>
        </w:rPr>
        <w:t>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3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3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3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" name="图片 1" descr="IMG_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3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IMG_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3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IMG_4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3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红色的小怪物是什么意思呢？让我来翻一翻。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我们今天观察了自然角，快把发现记下来吧。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IMG_4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3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IMG_4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3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三维棋需要四个人，我们一起来玩吧。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我要画一辆汽车。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IMG_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3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IMG_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3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今天我想用贝壳、塑料勺、木片来制作一架飞机。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让我看看七巧板可以变成什么呢？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IMG_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3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IMG_4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3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乐高积木是我们最喜欢的玩具啦。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一起来下xo棋吧。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30" name="图片 30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：中午吃的是红烧肉炖素鸡、白菜炒油面筋、青菜肉丝汤。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今天蒋翊晗、王楷博、李慕妍小朋友速度有点慢哦，继续加油！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1.请及时关注幼儿身体情况，并及时跟老师沟通哦！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2.请调整好幼儿的作息时间，早睡早起，养成良好的作息习惯。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3.请为幼儿准备两条吸汗巾以便于更换哦。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UsImhkaWQiOiJmZTY1OWIyN2VlNTNjYTgxNmUxNzY3MGQwZTYyMTJmMCIsInVzZXJDb3VudCI6N3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0B464C1"/>
    <w:rsid w:val="12F47048"/>
    <w:rsid w:val="159F60BD"/>
    <w:rsid w:val="1CD53A47"/>
    <w:rsid w:val="1FF74BAE"/>
    <w:rsid w:val="225801AB"/>
    <w:rsid w:val="231E2FCC"/>
    <w:rsid w:val="27CC1ABA"/>
    <w:rsid w:val="27FA4F9E"/>
    <w:rsid w:val="29F142D5"/>
    <w:rsid w:val="2B971617"/>
    <w:rsid w:val="30424739"/>
    <w:rsid w:val="331B02FE"/>
    <w:rsid w:val="340F6717"/>
    <w:rsid w:val="34C1119D"/>
    <w:rsid w:val="36574A01"/>
    <w:rsid w:val="37C55A47"/>
    <w:rsid w:val="3838457E"/>
    <w:rsid w:val="388166D5"/>
    <w:rsid w:val="3AD17088"/>
    <w:rsid w:val="3AE2207F"/>
    <w:rsid w:val="3BF5793B"/>
    <w:rsid w:val="3CE63AA8"/>
    <w:rsid w:val="41393EEC"/>
    <w:rsid w:val="413C520B"/>
    <w:rsid w:val="476C3779"/>
    <w:rsid w:val="48185562"/>
    <w:rsid w:val="49D94EBB"/>
    <w:rsid w:val="4B596F2D"/>
    <w:rsid w:val="4D8207D1"/>
    <w:rsid w:val="4F153E7A"/>
    <w:rsid w:val="50286749"/>
    <w:rsid w:val="50546520"/>
    <w:rsid w:val="53A96AB8"/>
    <w:rsid w:val="55674105"/>
    <w:rsid w:val="596C342F"/>
    <w:rsid w:val="5A2F2BFF"/>
    <w:rsid w:val="5BF83597"/>
    <w:rsid w:val="5E83629B"/>
    <w:rsid w:val="5F357C4E"/>
    <w:rsid w:val="5FC008BD"/>
    <w:rsid w:val="635A1B96"/>
    <w:rsid w:val="6573077D"/>
    <w:rsid w:val="674548F2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709</Words>
  <Characters>720</Characters>
  <Lines>1</Lines>
  <Paragraphs>1</Paragraphs>
  <TotalTime>0</TotalTime>
  <ScaleCrop>false</ScaleCrop>
  <LinksUpToDate>false</LinksUpToDate>
  <CharactersWithSpaces>726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2024-03-14T11:01:05Z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A00447C352FE45BE93D8350663A75BCA_13</vt:lpwstr>
  </property>
</Properties>
</file>