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38B2B769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3428FC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C446C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7FA93A9" w14:textId="18A9F167" w:rsidR="00D4027E" w:rsidRDefault="008C446C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今天早晨下起了蒙蒙细雨，虽然温度没有下降，却感受到了一丝冷意。孩子们也适当添加了衣物，陆陆续续的来到了幼儿园。</w:t>
      </w:r>
    </w:p>
    <w:p w14:paraId="45F9A86A" w14:textId="793CF9AE" w:rsidR="008C446C" w:rsidRDefault="008C446C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今天共来园16人，4人请假。期待宝贝们早日归来哦！</w:t>
      </w:r>
    </w:p>
    <w:p w14:paraId="5DD1E3F3" w14:textId="6FCC550B" w:rsidR="00593347" w:rsidRDefault="00A551F0" w:rsidP="0075624D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59334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A929800" wp14:editId="482B4E24">
            <wp:extent cx="1921331" cy="1440000"/>
            <wp:effectExtent l="0" t="0" r="0" b="0"/>
            <wp:docPr id="1682691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347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59334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5A8C8E5" wp14:editId="7E742138">
            <wp:extent cx="1921331" cy="1440000"/>
            <wp:effectExtent l="0" t="0" r="0" b="0"/>
            <wp:docPr id="746774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347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59334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F26FDD2" wp14:editId="3305BEC4">
            <wp:extent cx="1921331" cy="1440000"/>
            <wp:effectExtent l="0" t="0" r="0" b="0"/>
            <wp:docPr id="2472148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F591" w14:textId="353A8ACE" w:rsidR="00897557" w:rsidRDefault="00593347" w:rsidP="00593347">
      <w:pPr>
        <w:ind w:firstLineChars="700" w:firstLine="16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0716A29" wp14:editId="27C7B209">
            <wp:extent cx="1921331" cy="1440000"/>
            <wp:effectExtent l="0" t="0" r="0" b="0"/>
            <wp:docPr id="15406588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AB64519" wp14:editId="0CE77D89">
            <wp:extent cx="1921331" cy="1440000"/>
            <wp:effectExtent l="0" t="0" r="0" b="0"/>
            <wp:docPr id="10402574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CF78" w14:textId="37B95286" w:rsidR="00241A92" w:rsidRDefault="00927EB8" w:rsidP="00897557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 w:rsidR="00A551F0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139E9" w14:paraId="2C7232DB" w14:textId="77777777" w:rsidTr="000273B5">
        <w:tc>
          <w:tcPr>
            <w:tcW w:w="780" w:type="dxa"/>
            <w:vAlign w:val="center"/>
          </w:tcPr>
          <w:p w14:paraId="21D7ADC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D5BB90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2D5469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60464620" w:rsidR="00D139E9" w:rsidRDefault="00D4027E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03F0E375" w14:textId="483CB8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45A4BC4D" w:rsidR="00D139E9" w:rsidRDefault="00D4027E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E82500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484604D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311BF84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163B4861" w14:textId="77777777" w:rsidTr="000273B5">
        <w:tc>
          <w:tcPr>
            <w:tcW w:w="780" w:type="dxa"/>
            <w:vAlign w:val="center"/>
          </w:tcPr>
          <w:p w14:paraId="33F42C78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17F63BF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EA6966C" w14:textId="5C67E85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27E5619C" w14:textId="194961D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25DE763D" w14:textId="2F3B6832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26AD075" w14:textId="15192002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CC1197" w14:textId="7FED980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DCB95B6" w14:textId="58EE6AA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428FC" w14:paraId="1201AA17" w14:textId="77777777" w:rsidTr="000273B5">
        <w:tc>
          <w:tcPr>
            <w:tcW w:w="780" w:type="dxa"/>
            <w:vAlign w:val="center"/>
          </w:tcPr>
          <w:p w14:paraId="7B545BDF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EC07978" w:rsidR="003428FC" w:rsidRDefault="00D4027E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EF9295A" w14:textId="6F9CFC7C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31CCB248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3FFA78F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F911EE4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3E3F2C4E" w14:textId="77777777" w:rsidTr="000273B5">
        <w:tc>
          <w:tcPr>
            <w:tcW w:w="780" w:type="dxa"/>
            <w:vAlign w:val="center"/>
          </w:tcPr>
          <w:p w14:paraId="64E6F52B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03FAA1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56DC3D1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0EFE2C5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3B48A59C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4D3578A" w14:textId="62271D2A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0DD71DC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109CF6E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279E4BE8" w14:textId="77777777" w:rsidTr="000273B5">
        <w:tc>
          <w:tcPr>
            <w:tcW w:w="780" w:type="dxa"/>
            <w:vAlign w:val="center"/>
          </w:tcPr>
          <w:p w14:paraId="1893734C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7460A9E4" w14:textId="77777777" w:rsidTr="000273B5">
        <w:tc>
          <w:tcPr>
            <w:tcW w:w="780" w:type="dxa"/>
            <w:vAlign w:val="center"/>
          </w:tcPr>
          <w:p w14:paraId="7ED2D9D2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6FC99EE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24E320ED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3872DF5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4E52F91E" w14:textId="29EFE6A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02BC86A" w14:textId="736F5AE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11FFDE9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2009F11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4027E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DAD1DD8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55EEA5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0B66789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40CD6F67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6DF64EC" w14:textId="027E3828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2F703FA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0047DF1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6EA27CC1" w14:textId="77777777" w:rsidTr="000273B5">
        <w:tc>
          <w:tcPr>
            <w:tcW w:w="780" w:type="dxa"/>
            <w:vAlign w:val="center"/>
          </w:tcPr>
          <w:p w14:paraId="54927300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C1E930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6BFA9DB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2F86212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9E7C97A" w14:textId="492B2C4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61DB3CF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32BFAAE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7E0B1B9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7CE97971" w14:textId="77777777" w:rsidTr="000273B5">
        <w:tc>
          <w:tcPr>
            <w:tcW w:w="780" w:type="dxa"/>
            <w:vAlign w:val="center"/>
          </w:tcPr>
          <w:p w14:paraId="6A98F7F0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1F0F346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5EA5B432" w14:textId="2E7C0A19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42983BE7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641777DF" w14:textId="77777777" w:rsidTr="000273B5">
        <w:tc>
          <w:tcPr>
            <w:tcW w:w="780" w:type="dxa"/>
            <w:vAlign w:val="center"/>
          </w:tcPr>
          <w:p w14:paraId="23E4E2FB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C788DD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07E73001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F66479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6D47AD6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67F97E2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696AAB49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3C3A0409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701A183D" w14:textId="77777777" w:rsidTr="000273B5">
        <w:tc>
          <w:tcPr>
            <w:tcW w:w="780" w:type="dxa"/>
            <w:vAlign w:val="center"/>
          </w:tcPr>
          <w:p w14:paraId="735E961A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57098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32147EC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50FEF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595360E4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EB8E60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465D0377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95AC82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5C553BF9" w14:textId="77777777" w:rsidTr="000273B5">
        <w:tc>
          <w:tcPr>
            <w:tcW w:w="780" w:type="dxa"/>
            <w:vAlign w:val="center"/>
          </w:tcPr>
          <w:p w14:paraId="3420D1E0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A90B3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5B8B47F" w14:textId="71D5721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26B6E87C" w14:textId="77777777" w:rsidTr="000273B5">
        <w:tc>
          <w:tcPr>
            <w:tcW w:w="780" w:type="dxa"/>
            <w:vAlign w:val="center"/>
          </w:tcPr>
          <w:p w14:paraId="4CEAA788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6481135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14AD58AA" w14:textId="66718018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57379DD9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0BB2FB2D" w14:textId="77777777" w:rsidTr="000273B5">
        <w:tc>
          <w:tcPr>
            <w:tcW w:w="780" w:type="dxa"/>
            <w:vAlign w:val="center"/>
          </w:tcPr>
          <w:p w14:paraId="5201A115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70A7E9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03976CD9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1EEE778" w14:textId="3032C6A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156A587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090BF77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3A33CAAC" w14:textId="77777777" w:rsidTr="000273B5">
        <w:tc>
          <w:tcPr>
            <w:tcW w:w="780" w:type="dxa"/>
            <w:vAlign w:val="center"/>
          </w:tcPr>
          <w:p w14:paraId="6C5A9A27" w14:textId="3AA1E17A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67D0B93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5B20548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4F54770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6844873E" w14:textId="055FC29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6DEFFA1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272C6E3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E8BDE0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2A42D53D" w14:textId="77777777" w:rsidTr="000273B5">
        <w:tc>
          <w:tcPr>
            <w:tcW w:w="780" w:type="dxa"/>
            <w:vAlign w:val="center"/>
          </w:tcPr>
          <w:p w14:paraId="094CFBB6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5E74D11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09B7DF0A" w14:textId="77777777" w:rsidTr="000273B5">
        <w:tc>
          <w:tcPr>
            <w:tcW w:w="780" w:type="dxa"/>
            <w:vAlign w:val="center"/>
          </w:tcPr>
          <w:p w14:paraId="60FB4A18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5576AC8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44C6308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02418C2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A63FD1B" w14:textId="27AB9D5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18F1E428" w14:textId="7DBF401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2D0B638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28F6783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4027E" w14:paraId="53E8B04C" w14:textId="77777777" w:rsidTr="00130ACB">
        <w:tc>
          <w:tcPr>
            <w:tcW w:w="780" w:type="dxa"/>
            <w:vAlign w:val="center"/>
          </w:tcPr>
          <w:p w14:paraId="6DF44132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72FB65C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5C347F8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44D10C9" w14:textId="04432F1B" w:rsidR="003428FC" w:rsidRDefault="00A551F0" w:rsidP="001E1B3C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6F0594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7B12008" wp14:editId="1C3CA6D7">
            <wp:extent cx="1921331" cy="1440000"/>
            <wp:effectExtent l="0" t="0" r="0" b="0"/>
            <wp:docPr id="1983391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594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6F0594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97A8B78" wp14:editId="6DC0E5CC">
            <wp:extent cx="1921331" cy="1440000"/>
            <wp:effectExtent l="0" t="0" r="0" b="0"/>
            <wp:docPr id="20252797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594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6F0594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8B2F94B" wp14:editId="2072C373">
            <wp:extent cx="1921331" cy="1440000"/>
            <wp:effectExtent l="0" t="0" r="0" b="0"/>
            <wp:docPr id="11511456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54DA" w14:textId="39CEC087" w:rsidR="00D65ADB" w:rsidRPr="00B20F2E" w:rsidRDefault="00D65ADB" w:rsidP="0075624D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8C446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活动」</w:t>
      </w:r>
    </w:p>
    <w:p w14:paraId="0AF97BBA" w14:textId="010FCEC8" w:rsidR="00992C3E" w:rsidRDefault="00D4027E" w:rsidP="00D65AD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593347">
        <w:rPr>
          <w:rFonts w:ascii="宋体" w:eastAsia="宋体" w:hAnsi="宋体" w:cs="宋体" w:hint="eastAsia"/>
          <w:sz w:val="24"/>
          <w:szCs w:val="24"/>
        </w:rPr>
        <w:t>的天气不佳，因此我们在室内活动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593347">
        <w:rPr>
          <w:rFonts w:ascii="宋体" w:eastAsia="宋体" w:hAnsi="宋体" w:cs="宋体" w:hint="eastAsia"/>
          <w:sz w:val="24"/>
          <w:szCs w:val="24"/>
        </w:rPr>
        <w:t>有趣的区域游戏吸引了宝贝们的兴致。有的在益智区和同伴玩雪花片、拼插积木；有的在美工区绘画、剪纸、玩泥工；有的在建构区搭建大型建筑、用万能工匠制作新颖的工具……每个人都有自己的喜好，玩得不亦乐乎。</w:t>
      </w:r>
    </w:p>
    <w:p w14:paraId="64665D9D" w14:textId="6832D0F4" w:rsidR="00D65ADB" w:rsidRDefault="00241A92" w:rsidP="00A34BBD">
      <w:pPr>
        <w:rPr>
          <w:noProof/>
        </w:rPr>
      </w:pPr>
      <w:r>
        <w:t xml:space="preserve">   </w:t>
      </w:r>
      <w:r>
        <w:rPr>
          <w:rFonts w:hint="eastAsia"/>
        </w:rPr>
        <w:t xml:space="preserve"> </w:t>
      </w:r>
      <w:r w:rsidR="00A551F0">
        <w:rPr>
          <w:rFonts w:hint="eastAsia"/>
        </w:rPr>
        <w:t xml:space="preserve">  </w:t>
      </w:r>
      <w:r w:rsidR="001118C7">
        <w:rPr>
          <w:rFonts w:hint="eastAsia"/>
          <w:noProof/>
        </w:rPr>
        <w:drawing>
          <wp:inline distT="0" distB="0" distL="0" distR="0" wp14:anchorId="733E4646" wp14:editId="43D7B135">
            <wp:extent cx="1921331" cy="1440000"/>
            <wp:effectExtent l="0" t="0" r="0" b="0"/>
            <wp:docPr id="16012602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8C7">
        <w:rPr>
          <w:rFonts w:hint="eastAsia"/>
          <w:noProof/>
        </w:rPr>
        <w:drawing>
          <wp:inline distT="0" distB="0" distL="0" distR="0" wp14:anchorId="35ED8470" wp14:editId="4C1B0690">
            <wp:extent cx="1921331" cy="1440000"/>
            <wp:effectExtent l="0" t="0" r="0" b="0"/>
            <wp:docPr id="11648305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8C7">
        <w:rPr>
          <w:rFonts w:hint="eastAsia"/>
          <w:noProof/>
        </w:rPr>
        <w:drawing>
          <wp:inline distT="0" distB="0" distL="0" distR="0" wp14:anchorId="302B193A" wp14:editId="0AAA8E20">
            <wp:extent cx="1921331" cy="1440000"/>
            <wp:effectExtent l="0" t="0" r="0" b="0"/>
            <wp:docPr id="20054330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8C7">
        <w:rPr>
          <w:rFonts w:hint="eastAsia"/>
          <w:noProof/>
        </w:rPr>
        <w:lastRenderedPageBreak/>
        <w:drawing>
          <wp:inline distT="0" distB="0" distL="0" distR="0" wp14:anchorId="6142EC82" wp14:editId="71C0C09F">
            <wp:extent cx="1921331" cy="1440000"/>
            <wp:effectExtent l="0" t="0" r="0" b="0"/>
            <wp:docPr id="3580356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8C7">
        <w:rPr>
          <w:rFonts w:hint="eastAsia"/>
        </w:rPr>
        <w:t xml:space="preserve"> </w:t>
      </w:r>
      <w:r w:rsidR="001118C7">
        <w:rPr>
          <w:rFonts w:hint="eastAsia"/>
          <w:noProof/>
        </w:rPr>
        <w:drawing>
          <wp:inline distT="0" distB="0" distL="0" distR="0" wp14:anchorId="2F451D32" wp14:editId="0C24904E">
            <wp:extent cx="1921331" cy="1440000"/>
            <wp:effectExtent l="0" t="0" r="0" b="0"/>
            <wp:docPr id="2728083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8C7">
        <w:rPr>
          <w:rFonts w:hint="eastAsia"/>
        </w:rPr>
        <w:t xml:space="preserve"> </w:t>
      </w:r>
      <w:r w:rsidR="001118C7">
        <w:rPr>
          <w:rFonts w:hint="eastAsia"/>
          <w:noProof/>
        </w:rPr>
        <w:drawing>
          <wp:inline distT="0" distB="0" distL="0" distR="0" wp14:anchorId="5AC9A670" wp14:editId="49CB0250">
            <wp:extent cx="1921331" cy="1440000"/>
            <wp:effectExtent l="0" t="0" r="0" b="0"/>
            <wp:docPr id="8930758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F602" w14:textId="77777777" w:rsidR="001E1B3C" w:rsidRPr="005F2E80" w:rsidRDefault="001E1B3C" w:rsidP="00A34BBD"/>
    <w:p w14:paraId="137E4443" w14:textId="58E9DBE4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8C446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美术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8C446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爸爸的领带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37083A5" w14:textId="77777777" w:rsidR="00593347" w:rsidRDefault="00593347" w:rsidP="00A551F0">
      <w:pPr>
        <w:widowControl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593347">
        <w:rPr>
          <w:rFonts w:ascii="宋体" w:eastAsia="宋体" w:hAnsi="宋体" w:cs="宋体" w:hint="eastAsia"/>
          <w:sz w:val="24"/>
          <w:szCs w:val="24"/>
        </w:rPr>
        <w:t>领带是上装领部的服饰件，系在衬衫领子上并在胸前打结，广义上包括领结。它通常与西服搭配使用，是男士们日常生活中最基本的服饰品。领带的颜色和图案可以是多种多样的。在一个家庭中爸爸妈妈是相辅相成的，为了强化爸爸在幼儿成长中的积极影响，我开展了这个美术活动，通过活动让孩子能选择多种图案来装饰爸爸的领带，熟悉爸爸的衣饰特点，更主动的去关心爸爸。</w:t>
      </w:r>
    </w:p>
    <w:p w14:paraId="5A6CB941" w14:textId="5B162A58" w:rsidR="00625546" w:rsidRDefault="001118C7" w:rsidP="00EB0569">
      <w:pPr>
        <w:widowControl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D4B4E74" wp14:editId="6EA84E26">
            <wp:extent cx="1080000" cy="1440000"/>
            <wp:effectExtent l="0" t="0" r="0" b="0"/>
            <wp:docPr id="139635070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F6BDF86" wp14:editId="69E76F5E">
            <wp:extent cx="1080000" cy="1440000"/>
            <wp:effectExtent l="0" t="0" r="0" b="0"/>
            <wp:docPr id="7492936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DF870B2" wp14:editId="4B32760B">
            <wp:extent cx="1080000" cy="1440000"/>
            <wp:effectExtent l="0" t="0" r="0" b="0"/>
            <wp:docPr id="17844579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4519E97" wp14:editId="4EBD31F5">
            <wp:extent cx="1080000" cy="1440000"/>
            <wp:effectExtent l="0" t="0" r="0" b="0"/>
            <wp:docPr id="11245076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2F94BE6" wp14:editId="36FACDFD">
            <wp:extent cx="1080000" cy="1440000"/>
            <wp:effectExtent l="0" t="0" r="0" b="0"/>
            <wp:docPr id="1108592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ADF7DB1" wp14:editId="3F2985B2">
            <wp:extent cx="1080000" cy="1440000"/>
            <wp:effectExtent l="0" t="0" r="0" b="0"/>
            <wp:docPr id="16544400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4C69F15" wp14:editId="635496C9">
            <wp:extent cx="1080000" cy="1440000"/>
            <wp:effectExtent l="0" t="0" r="0" b="0"/>
            <wp:docPr id="32747680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8EFBE65" wp14:editId="4CC2AC30">
            <wp:extent cx="1080000" cy="1440000"/>
            <wp:effectExtent l="0" t="0" r="0" b="0"/>
            <wp:docPr id="7757333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2BDBC6E" wp14:editId="2C978B2B">
            <wp:extent cx="1080000" cy="1440000"/>
            <wp:effectExtent l="0" t="0" r="0" b="0"/>
            <wp:docPr id="14813908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C49AFAA" wp14:editId="2D962772">
            <wp:extent cx="1080000" cy="1440000"/>
            <wp:effectExtent l="0" t="0" r="0" b="0"/>
            <wp:docPr id="132482480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AAF1068" wp14:editId="70D33F0C">
            <wp:extent cx="1080000" cy="1440000"/>
            <wp:effectExtent l="0" t="0" r="0" b="0"/>
            <wp:docPr id="2294486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C093B97" wp14:editId="10A04DBE">
            <wp:extent cx="1080000" cy="1440000"/>
            <wp:effectExtent l="0" t="0" r="0" b="0"/>
            <wp:docPr id="1915896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A2E3AEF" wp14:editId="64BF0E9B">
            <wp:extent cx="1080000" cy="1440000"/>
            <wp:effectExtent l="0" t="0" r="0" b="0"/>
            <wp:docPr id="207032139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60D084B" wp14:editId="030B54C0">
            <wp:extent cx="1080000" cy="1440000"/>
            <wp:effectExtent l="0" t="0" r="0" b="0"/>
            <wp:docPr id="20169869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A24DEEF" wp14:editId="1A521C58">
            <wp:extent cx="1080000" cy="1440000"/>
            <wp:effectExtent l="0" t="0" r="0" b="0"/>
            <wp:docPr id="3447717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569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C634BA8" wp14:editId="65EF6F85">
            <wp:extent cx="1921331" cy="1440000"/>
            <wp:effectExtent l="0" t="0" r="0" b="0"/>
            <wp:docPr id="50641749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E2BC" w14:textId="77777777" w:rsidR="00EB0569" w:rsidRPr="00B20F2E" w:rsidRDefault="00EB0569" w:rsidP="00EB0569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4DB11928" w14:textId="21ECF98D" w:rsidR="00EB0569" w:rsidRPr="00625546" w:rsidRDefault="00EB0569" w:rsidP="00EB0569">
      <w:pPr>
        <w:widowControl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1.今日天气不佳，家长来离园途中要注意安全哦！</w:t>
      </w:r>
    </w:p>
    <w:sectPr w:rsidR="00EB0569" w:rsidRPr="00625546" w:rsidSect="00983BB3">
      <w:headerReference w:type="default" r:id="rId40"/>
      <w:footerReference w:type="default" r:id="rId41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C927B" w14:textId="77777777" w:rsidR="00983BB3" w:rsidRDefault="00983BB3">
      <w:r>
        <w:separator/>
      </w:r>
    </w:p>
  </w:endnote>
  <w:endnote w:type="continuationSeparator" w:id="0">
    <w:p w14:paraId="0DE042A6" w14:textId="77777777" w:rsidR="00983BB3" w:rsidRDefault="00983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CB1CA" w14:textId="77777777" w:rsidR="00983BB3" w:rsidRDefault="00983BB3">
      <w:r>
        <w:separator/>
      </w:r>
    </w:p>
  </w:footnote>
  <w:footnote w:type="continuationSeparator" w:id="0">
    <w:p w14:paraId="6963CE59" w14:textId="77777777" w:rsidR="00983BB3" w:rsidRDefault="00983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36pt;height:16in;visibility:visible" o:bullet="t">
        <v:imagedata r:id="rId1" o:title=""/>
      </v:shape>
    </w:pict>
  </w:numPicBullet>
  <w:numPicBullet w:numPicBulletId="1">
    <w:pict>
      <v:shape id="_x0000_i1033" type="#_x0000_t75" style="width:1536pt;height:16in;visibility:visible" o:bullet="t">
        <v:imagedata r:id="rId2" o:title=""/>
      </v:shape>
    </w:pict>
  </w:numPicBullet>
  <w:numPicBullet w:numPicBulletId="2">
    <w:pict>
      <v:shape id="_x0000_i1034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0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1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3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0"/>
  </w:num>
  <w:num w:numId="7" w16cid:durableId="1350717350">
    <w:abstractNumId w:val="8"/>
  </w:num>
  <w:num w:numId="8" w16cid:durableId="829520408">
    <w:abstractNumId w:val="12"/>
  </w:num>
  <w:num w:numId="9" w16cid:durableId="902522146">
    <w:abstractNumId w:val="4"/>
  </w:num>
  <w:num w:numId="10" w16cid:durableId="647124757">
    <w:abstractNumId w:val="9"/>
  </w:num>
  <w:num w:numId="11" w16cid:durableId="1364402360">
    <w:abstractNumId w:val="13"/>
  </w:num>
  <w:num w:numId="12" w16cid:durableId="1681731983">
    <w:abstractNumId w:val="5"/>
  </w:num>
  <w:num w:numId="13" w16cid:durableId="1273169220">
    <w:abstractNumId w:val="11"/>
  </w:num>
  <w:num w:numId="14" w16cid:durableId="307057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27340"/>
    <w:rsid w:val="00130ACB"/>
    <w:rsid w:val="00133E4F"/>
    <w:rsid w:val="001648BB"/>
    <w:rsid w:val="0018247A"/>
    <w:rsid w:val="00182A79"/>
    <w:rsid w:val="001979BA"/>
    <w:rsid w:val="001E1B3C"/>
    <w:rsid w:val="001E7D3F"/>
    <w:rsid w:val="001F3782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D6698"/>
    <w:rsid w:val="002F43F3"/>
    <w:rsid w:val="003005C8"/>
    <w:rsid w:val="00316F36"/>
    <w:rsid w:val="0033309B"/>
    <w:rsid w:val="00333288"/>
    <w:rsid w:val="003428FC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802B7"/>
    <w:rsid w:val="00593347"/>
    <w:rsid w:val="00593A1C"/>
    <w:rsid w:val="00594302"/>
    <w:rsid w:val="005A037D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7CBF"/>
    <w:rsid w:val="006B13B5"/>
    <w:rsid w:val="006D3DF3"/>
    <w:rsid w:val="006E22C5"/>
    <w:rsid w:val="006F0594"/>
    <w:rsid w:val="00706953"/>
    <w:rsid w:val="00711F6E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F26DD"/>
    <w:rsid w:val="007F343E"/>
    <w:rsid w:val="007F5127"/>
    <w:rsid w:val="00803597"/>
    <w:rsid w:val="008076D1"/>
    <w:rsid w:val="00820D50"/>
    <w:rsid w:val="00830801"/>
    <w:rsid w:val="00831A6B"/>
    <w:rsid w:val="008410EE"/>
    <w:rsid w:val="00854602"/>
    <w:rsid w:val="00865947"/>
    <w:rsid w:val="0086673A"/>
    <w:rsid w:val="0088173F"/>
    <w:rsid w:val="00897557"/>
    <w:rsid w:val="008A59B4"/>
    <w:rsid w:val="008B416A"/>
    <w:rsid w:val="008C0EEF"/>
    <w:rsid w:val="008C217E"/>
    <w:rsid w:val="008C42EF"/>
    <w:rsid w:val="008C446C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C7937"/>
    <w:rsid w:val="009D0ADC"/>
    <w:rsid w:val="009D3F89"/>
    <w:rsid w:val="009D5708"/>
    <w:rsid w:val="009D5741"/>
    <w:rsid w:val="009D6B1F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54053"/>
    <w:rsid w:val="00A551F0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BF6C48"/>
    <w:rsid w:val="00C10CEC"/>
    <w:rsid w:val="00C14A50"/>
    <w:rsid w:val="00C155B1"/>
    <w:rsid w:val="00C26610"/>
    <w:rsid w:val="00C417AA"/>
    <w:rsid w:val="00C44DB1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2132</TotalTime>
  <Pages>4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3</cp:revision>
  <cp:lastPrinted>2023-10-11T00:05:00Z</cp:lastPrinted>
  <dcterms:created xsi:type="dcterms:W3CDTF">2021-04-22T03:17:00Z</dcterms:created>
  <dcterms:modified xsi:type="dcterms:W3CDTF">2024-03-14T04:48:00Z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