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上午请假，午睡后来园。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1.美术：全家福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杨佳伊、李兴琪、王紫妍、李子木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焦云舒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罗景宸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陈艺萱、高羽安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宋恬恬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张一嘉、李伊一、杨梦露、郭颜睿、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贺健宸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秦苏安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肖尧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朱琪玥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赵希羽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徐亿涵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左轶萱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夏天一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李梓朋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赵毓宁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</w:rPr>
        <w:t>郭煜霖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邵崔钰、张嘉宸、徐佳禾、张漪乐、陈竞泽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sz w:val="24"/>
          <w:szCs w:val="24"/>
        </w:rPr>
        <w:t>尝试表现家庭成员的主要特征，合理布局画面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在看看、画画的过程中，体验家庭生活的温暖。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5" name="图片 5" descr="IMG_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IMG_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6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6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15875</wp:posOffset>
                </wp:positionV>
                <wp:extent cx="2352040" cy="537210"/>
                <wp:effectExtent l="5080" t="5080" r="5080" b="165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焦云舒、杨梦露和陈艺萱在美工区画画，用太空泥装饰。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65pt;margin-top:1.25pt;height:42.3pt;width:185.2pt;z-index:251660288;mso-width-relative:page;mso-height-relative:page;" fillcolor="#FFFFFF [3201]" filled="t" stroked="t" coordsize="21600,21600" o:gfxdata="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XMnTnW&#10;AAAACAEAAA8AAAAAAAAAAQAgAAAAIgAAAGRycy9kb3ducmV2LnhtbFBLAQIUABQAAAAIAIdO4kAC&#10;3oyWWwIAALk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焦云舒、杨梦露和陈艺萱在美工区画画，用太空泥装饰。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33020</wp:posOffset>
                </wp:positionV>
                <wp:extent cx="2352040" cy="537210"/>
                <wp:effectExtent l="5080" t="5080" r="5080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1735" y="315722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陈竞泽、张嘉宸、肖尧、夏天一选择了桌面建构雪花片和磁力片。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05pt;margin-top:2.6pt;height:42.3pt;width:185.2pt;z-index:251659264;mso-width-relative:page;mso-height-relative:page;" fillcolor="#FFFFFF [3201]" filled="t" stroked="t" coordsize="21600,21600" o:gfxdata="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c5wAF0wAAAAYBAAAPAAAAAAAAAAEAIAAAACIAAABkcnMvZG93bnJldi54bWxQSwECFAAUAAAA&#10;CACHTuJAQ3xes2UCAADFBAAADgAAAAAAAAABACAAAAAi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陈竞泽、张嘉宸、肖尧、夏天一选择了桌面建构雪花片和磁力片。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76835</wp:posOffset>
                </wp:positionV>
                <wp:extent cx="2352040" cy="537210"/>
                <wp:effectExtent l="5080" t="5080" r="5080" b="1651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杨佳伊选择了数学区的百变图形，赵毓宁和朱琪玥在玩多米诺骨牌。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3pt;margin-top:6.05pt;height:42.3pt;width:185.2pt;z-index:251662336;mso-width-relative:page;mso-height-relative:page;" fillcolor="#FFFFFF [3201]" filled="t" stroked="t" coordsize="21600,21600" o:gfxdata="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7Fc1tYA&#10;AAAJAQAADwAAAAAAAAABACAAAAAiAAAAZHJzL2Rvd25yZXYueG1sUEsBAhQAFAAAAAgAh07iQBdK&#10;6mt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杨佳伊选择了数学区的百变图形，赵毓宁和朱琪玥在玩多米诺骨牌。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50165</wp:posOffset>
                </wp:positionV>
                <wp:extent cx="2352040" cy="716280"/>
                <wp:effectExtent l="4445" t="5080" r="5715" b="1524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张一嘉、李子木选择了益智区的蛇形棋，贺健宸选择了瓶盖趣多多，郭煜霖在玩逻辑高。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3.95pt;height:56.4pt;width:185.2pt;z-index:251661312;mso-width-relative:page;mso-height-relative:page;" fillcolor="#FFFFFF [3201]" filled="t" stroked="t" coordsize="21600,21600" o:gfxdata="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jm8uNQAAAAI&#10;AQAADwAAAAAAAAABACAAAAAiAAAAZHJzL2Rvd25yZXYueG1sUEsBAhQAFAAAAAgAh07iQFiu6w5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张一嘉、李子木选择了益智区的蛇形棋，贺健宸选择了瓶盖趣多多，郭煜霖在玩逻辑高。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24.3.12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上午请假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</w:t>
      </w:r>
      <w:r>
        <w:rPr>
          <w:rFonts w:ascii="宋体" w:hAnsi="宋体" w:eastAsia="宋体" w:cs="宋体"/>
          <w:sz w:val="24"/>
          <w:szCs w:val="24"/>
        </w:rPr>
        <w:t>目前处于诺如病毒高发季节，开学后我区已有学校发生聚集性发病，该病传染性强，呕吐物和粪便中含有大量病毒，传播途径多样。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</w:t>
      </w:r>
      <w:r>
        <w:rPr>
          <w:rFonts w:ascii="宋体" w:hAnsi="宋体" w:eastAsia="宋体" w:cs="宋体"/>
          <w:sz w:val="24"/>
          <w:szCs w:val="24"/>
        </w:rPr>
        <w:t>学生在家呕吐，及时报告学校，建议就医，在家处理呕吐物时要做好防护。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★近期气温上升，我们每天都会出去做操和户外，请家长为孩子准备2条吸汗巾，同时勤洗澡，勤换衣物，养成良好的卫生习惯。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csImhkaWQiOiJlNjJjODk2ZmFiYTcwNjNkYzgwNTlkMWY2M2Y2MGNlYyIsInVzZXJDb3VudCI6Mn0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5AE2711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2EAB0DB9"/>
    <w:rsid w:val="30A763DE"/>
    <w:rsid w:val="30BA08A0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60012F9"/>
    <w:rsid w:val="468F79D4"/>
    <w:rsid w:val="489D09BB"/>
    <w:rsid w:val="48AE001D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8E4E42"/>
    <w:rsid w:val="719C5ADE"/>
    <w:rsid w:val="723A1779"/>
    <w:rsid w:val="736D15CD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392C82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6</TotalTime>
  <ScaleCrop>false</ScaleCrop>
  <LinksUpToDate>false</LinksUpToDate>
  <CharactersWithSpaces>644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77362</cp:lastModifiedBy>
  <cp:lastPrinted>2022-06-05T23:42:00Z</cp:lastPrinted>
  <dcterms:modified xsi:type="dcterms:W3CDTF">2024-03-12T04:56:23Z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