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，6人请假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今天的早点我们喝的是热乎乎的牛奶，有香甜的南瓜真是太美味啦！宝贝们吃得津津有味，牛奶也都按个人所需喝完了。希望明天我们的宝贝们可以继续保持哦！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户外活动：跑跳区域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今天户外活动我们是跑跳区。在活动中小朋友都能够安全有序的进行游戏，小朋友游戏中都十分开心！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147320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4F5CDFDF12917A285201F46B6B9D61F1.png4F5CDFDF12917A285201F46B6B9D61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4F5CDFDF12917A285201F46B6B9D61F1.png4F5CDFDF12917A285201F46B6B9D61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281305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9CA3E444B84A8A81A0881A6C1D73AD9A.png9CA3E444B84A8A81A0881A6C1D73AD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9CA3E444B84A8A81A0881A6C1D73AD9A.png9CA3E444B84A8A81A0881A6C1D73AD9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198120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694D8AE7C3707C836044440E9F6E6C76.png694D8AE7C3707C836044440E9F6E6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694D8AE7C3707C836044440E9F6E6C76.png694D8AE7C3707C836044440E9F6E6C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259080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A5AC7B43A6D58F30FECA4EFBEC6272DC.pngA5AC7B43A6D58F30FECA4EFBEC627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A5AC7B43A6D58F30FECA4EFBEC6272DC.pngA5AC7B43A6D58F30FECA4EFBEC6272D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集体活动：交替排序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spacing w:line="360" w:lineRule="exact"/>
              <w:ind w:firstLine="48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本班幼儿之前进行过按AB型串项链的活动，但部分幼儿还是不懂怎样排，也不太理解什么是AB交替的规律，因此开展此次活动巩固幼儿对AB排序的技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556.JPGIMG_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556.JPGIMG_35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287655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3557.JPGIMG_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3557.JPGIMG_35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3558.JPGIMG_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3558.JPGIMG_3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3559.JPGIMG_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3559.JPGIMG_35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117475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3561.JPGIMG_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3561.JPGIMG_35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562.JPGIMG_3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562.JPGIMG_35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1412240</wp:posOffset>
                  </wp:positionH>
                  <wp:positionV relativeFrom="page">
                    <wp:posOffset>143510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563.JPGIMG_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563.JPGIMG_35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wLCJoZGlkIjoiMWI4NWYzZGFkNDJiYTY1ODFjMTg3YjM5MmNjODNlNDkiLCJ1c2VyQ291bnQiOjMz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E605DA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3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2024-03-13T02:18:29Z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9D4EB11481534EAF8D39B83DF6C3CB70_13</vt:lpwstr>
  </property>
  <property fmtid="{D5CDD505-2E9C-101B-9397-08002B2CF9AE}" pid="5" name="commondata">
    <vt:lpwstr>eyJjb3VudCI6NywiaGRpZCI6IjgwMTFkOGIxOGI4YTJiZmJhMDYwMGRlZGE2MzM2NjlhIiwidXNlckNvdW50Ijo3fQ==</vt:lpwstr>
  </property>
</Properties>
</file>