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，5人请假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今天的早点我们喝的是热乎乎的牛奶，有香甜的的饼干还有美味的小核桃真是太美味啦！宝贝们吃得津津有味，牛奶也都按个人所需喝完了。希望明天我们的宝贝们可以继续保持哦！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户外活动：混班游戏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今天户外活动我们是混班游戏，小朋友们都自己选择了自己想玩的玩具进行游戏，在活动中小朋友都能够安全有序的进行游戏，小朋友游戏中都十分开心！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140970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34C6B1C0301592DE9F4FDAD4FE9456EF.png34C6B1C0301592DE9F4FDAD4FE9456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34C6B1C0301592DE9F4FDAD4FE9456EF.png34C6B1C0301592DE9F4FDAD4FE9456E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274955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A2D4303F08582B8E3A1F2F61893352E6.pngA2D4303F08582B8E3A1F2F6189335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A2D4303F08582B8E3A1F2F61893352E6.pngA2D4303F08582B8E3A1F2F61893352E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191770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B7055C61643A45766FD4B069FCC355A0.pngB7055C61643A45766FD4B069FCC355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B7055C61643A45766FD4B069FCC355A0.pngB7055C61643A45766FD4B069FCC355A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252730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3536.JPGIMG_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3536.JPGIMG_35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153670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3537.JPGIMG_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3537.JPGIMG_35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2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3538.JPGIMG_3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3538.JPGIMG_35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集体活动：我家电视机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这是一节知识分享类的科学活动。随着现代科技的发展，电视机已经成为我们生活中不可缺少的朋友，小朋友们百看不厌。电视画面色彩鲜艳、形象生动，给人以视觉上的享受。本次活动主要引导孩子了解电视机的结构和特征，知道到精彩的电视节目不仅丰富了我们的文化生活，还教我们学会了许多本领，给我们带来了无穷的乐趣。知道我们在享受乐趣的同时，还要学会保护自己的眼睛。我班大部分幼儿喜欢看电视，但是他们并没有仔细地观察过电视机的结构及特征，部分幼儿除了知道电视里有他们爱看的动画片，并不知道电视里还有那些节目，能给我们带来哪些好处，还有部分幼儿不能用完整的语言来表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134620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IMG_3541.JPGIMG_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3541.JPGIMG_35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281305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3540.JPGIMG_3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3540.JPGIMG_35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3539.JPGIMG_3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3539.JPGIMG_35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3543.JPGIMG_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3543.JPGIMG_35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111125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3544.JPGIMG_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3544.JPGIMG_35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5LCJoZGlkIjoiMWI4NWYzZGFkNDJiYTY1ODFjMTg3YjM5MmNjODNlNDkiLCJ1c2VyQ291bnQiOjMy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9</TotalTime>
  <ScaleCrop>false</ScaleCrop>
  <LinksUpToDate>false</LinksUpToDate>
  <CharactersWithSpaces>884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2024-03-03T23:37:00Z</cp:lastPrinted>
  <dcterms:modified xsi:type="dcterms:W3CDTF">2024-03-12T02:02:47Z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BB857F457111430ABBAE9DCB621950AC_13</vt:lpwstr>
  </property>
  <property fmtid="{D5CDD505-2E9C-101B-9397-08002B2CF9AE}" pid="5" name="commondata">
    <vt:lpwstr>eyJjb3VudCI6NywiaGRpZCI6IjgwMTFkOGIxOGI4YTJiZmJhMDYwMGRlZGE2MzM2NjlhIiwidXNlckNvdW50Ijo3fQ==</vt:lpwstr>
  </property>
</Properties>
</file>