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今天的早点我们喝的是热乎乎的牛奶，有香甜的的小面包真是太美味啦！宝贝们吃得津津有味，牛奶也都按个人所需喝完了。希望明天我们的宝贝们可以继续保持哦！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户外活动：滑滑梯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今天户外活动我们班进行了滑滑梯游戏活动，在活动中小朋友都能够安全有序的进行游戏，小朋友游戏中都十分开心！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3525.JPGIMG_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3525.JPGIMG_35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268605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3527.JPGIMG_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3527.JPGIMG_35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185420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3528.JPGIMG_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3528.JPGIMG_35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246380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3529.JPGIMG_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3529.JPGIMG_35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531.JPGIMG_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531.JPGIMG_35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532.JPGIMG_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532.JPGIMG_35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3530.JPGIMG_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3530.JPGIMG_35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集体活动：我有一个幸福的家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《我有一个幸福的家》是一首节奏明快、简洁易懂的儿歌。儿歌内容贴近幼儿生活，幼儿易于接受与理解，诗歌中温馨、热爱家庭的情感令人愉悦。</w:t>
            </w:r>
            <w:r>
              <w:rPr>
                <w:rFonts w:hint="eastAsia" w:ascii="宋体" w:hAnsi="宋体" w:eastAsia="宋体" w:cs="宋体"/>
                <w:szCs w:val="21"/>
              </w:rPr>
              <w:t>适合小班幼儿的年龄特点，便于孩子理解。</w:t>
            </w:r>
            <w:r>
              <w:rPr>
                <w:rFonts w:hint="eastAsia" w:ascii="宋体" w:hAnsi="宋体" w:eastAsia="宋体" w:cs="宋体"/>
                <w:kern w:val="0"/>
              </w:rPr>
              <w:t>小班的孩子对于贴近自己生活、朗朗上口的儿歌比较感兴趣，他们在图片等的帮助下能很快理解儿歌内容，更有兴趣来朗诵、表演儿歌。但是有的幼儿发音不准，需要</w:t>
            </w:r>
            <w:r>
              <w:rPr>
                <w:rFonts w:hint="eastAsia" w:ascii="宋体" w:hAnsi="宋体" w:eastAsia="宋体" w:cs="宋体"/>
              </w:rPr>
              <w:t>纠正其发音中出现的错误。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533.JPGIMG_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533.JPGIMG_35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274955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3534.JPGIMG_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3534.JPGIMG_35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4LCJoZGlkIjoiMWI4NWYzZGFkNDJiYTY1ODFjMTg3YjM5MmNjODNlNDkiLCJ1c2VyQ291bnQiOjM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4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2024-03-12T00:17:19Z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41158D1421F1442D88C30CF868CBFF35_13</vt:lpwstr>
  </property>
  <property fmtid="{D5CDD505-2E9C-101B-9397-08002B2CF9AE}" pid="5" name="commondata">
    <vt:lpwstr>eyJjb3VudCI6NywiaGRpZCI6IjgwMTFkOGIxOGI4YTJiZmJhMDYwMGRlZGE2MzM2NjlhIiwidXNlckNvdW50Ijo3fQ==</vt:lpwstr>
  </property>
</Properties>
</file>