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2024.3.11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你快乐 我快乐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今天1位小朋友请假。今天早上孩子们带来了小乌龟、小金鱼、小虾来丰富我们的自然角。真是太棒啦！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542415" cy="2056130"/>
            <wp:effectExtent l="0" t="0" r="6985" b="1270"/>
            <wp:docPr id="20" name="图片 20" descr="2a231de7da085fad456511607b653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a231de7da085fad456511607b653f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546225" cy="2060575"/>
            <wp:effectExtent l="0" t="0" r="3175" b="9525"/>
            <wp:docPr id="21" name="图片 21" descr="083df487b72f4fc92b2eb5f97b8b3b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83df487b72f4fc92b2eb5f97b8b3b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558925" cy="2077720"/>
            <wp:effectExtent l="0" t="0" r="3175" b="5080"/>
            <wp:docPr id="22" name="图片 22" descr="4f661741a5bcf3fc89c5c44f39e2b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f661741a5bcf3fc89c5c44f39e2bc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集体活动《儿歌：大家都爱这个家》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能有感情地朗诵诗歌，感受家庭成员之间的关爱，知道大家都在为家庭贡献自己的力量。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小朋友也能通过认真观察ppt</w:t>
      </w:r>
      <w:r>
        <w:rPr>
          <w:rFonts w:hint="eastAsia" w:ascii="宋体" w:hAnsi="宋体" w:eastAsia="宋体" w:cs="宋体"/>
          <w:szCs w:val="21"/>
        </w:rPr>
        <w:t>熟悉诗歌的内容，</w:t>
      </w:r>
      <w:r>
        <w:rPr>
          <w:rFonts w:hint="eastAsia" w:ascii="宋体" w:hAnsi="宋体" w:eastAsia="宋体" w:cs="宋体"/>
          <w:szCs w:val="21"/>
          <w:lang w:val="en-US" w:eastAsia="zh-CN"/>
        </w:rPr>
        <w:t>并尝试跟着一起朗诵，如果能再自信，声音洪亮一些会更好呦！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吴文欣、魏锦宸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小朋友也要动起小嘴巴，认真倾听，相信你会有不一样的收获。</w:t>
      </w:r>
      <w:r>
        <w:rPr>
          <w:rFonts w:hint="eastAsia" w:ascii="宋体" w:hAnsi="宋体" w:eastAsia="宋体" w:cs="宋体"/>
          <w:szCs w:val="21"/>
          <w:lang w:val="en-US" w:eastAsia="zh-CN"/>
        </w:rPr>
        <w:t>加油吧少年们！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32225" cy="1800225"/>
            <wp:effectExtent l="0" t="0" r="3175" b="3175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攀爬架进行活动，孩子们在这个区域能够锻炼手脚平衡力、攀爬能力。有的小朋友不断尝试着高高低低的攀爬架，有的小朋友在塔型攀爬架上向下凝视，寻找快感，还有的小朋友在空地上聊天倾诉假日趣事。在老师的提醒下孩子们能够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30" name="图片 30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4f5a83c26b0b8caabb45dd8cc5016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f5a83c26b0b8caabb45dd8cc50164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d533884f302148bfb65d1bb488d0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533884f302148bfb65d1bb488d083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8" name="图片 28" descr="IMG_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4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9" name="图片 29" descr="IMG_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4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1e724125d26e280f644cf41f63dcb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e724125d26e280f644cf41f63dcb5e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8d170d02ab3baa2237ac928356141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d170d02ab3baa2237ac92835614132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19bc0c2fbf2b5ed995794bff28464d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9bc0c2fbf2b5ed995794bff28464d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9c84ee2cac35cff1e4292d7b4b17ed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c84ee2cac35cff1e4292d7b4b17edc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乒乓球是否能进洞呢，来试一试吧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这本书我们一起来看看吧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c24e588fd48c09daf2b4100494c7a4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24e588fd48c09daf2b4100494c7a44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7b782f4b95ebd9b4d9926ef8e3e663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b782f4b95ebd9b4d9926ef8e3e6632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这座小高楼是我们一起合作完成的哦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植物角新添了小动物，让我来看一看吧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1425431756f01d9eeb4bb583b018d7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425431756f01d9eeb4bb583b018d7e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8cea5c549b7c0120d98ac86a48570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cea5c549b7c0120d98ac86a48570d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我们来比比谁找位置的速度快吧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棋类游戏当然要两个人来玩啦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：中午吃的是葡萄干米饭、油麦菜炒木耳、鸡腿肉炖香菇、鱼丸汤。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今天王诺碗、章欣媛、王楷博、李慕妍、胡奕可、蒋翊晗、冯欣、魏锦宸小朋友速度有点慢哦，继续加油！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1.请及时关注幼儿身体情况，并及时跟老师沟通哦！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2.请调整好幼儿的作息时间，早睡早起，养成良好的作息习惯。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3.请为幼儿准备两条吸汗巾以便于更换哦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EsImhkaWQiOiJmZTY1OWIyN2VlNTNjYTgxNmUxNzY3MGQwZTYyMTJmMCIsInVzZXJDb3VudCI6M3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47048"/>
    <w:rsid w:val="159F60BD"/>
    <w:rsid w:val="1CD53A47"/>
    <w:rsid w:val="225801AB"/>
    <w:rsid w:val="231E2FCC"/>
    <w:rsid w:val="27CC1ABA"/>
    <w:rsid w:val="27FA4F9E"/>
    <w:rsid w:val="29F142D5"/>
    <w:rsid w:val="2B971617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CE63AA8"/>
    <w:rsid w:val="41393EEC"/>
    <w:rsid w:val="413C520B"/>
    <w:rsid w:val="476C3779"/>
    <w:rsid w:val="48185562"/>
    <w:rsid w:val="49D94EBB"/>
    <w:rsid w:val="4B596F2D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600</Words>
  <Characters>614</Characters>
  <Lines>1</Lines>
  <Paragraphs>1</Paragraphs>
  <TotalTime>7</TotalTime>
  <ScaleCrop>false</ScaleCrop>
  <LinksUpToDate>false</LinksUpToDate>
  <CharactersWithSpaces>620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2024-03-11T11:02:17Z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694757AAD83544678B8191442B904DFA_13</vt:lpwstr>
  </property>
</Properties>
</file>