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308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2位小朋友请假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多样饼干、腰果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玉米饭、板栗闷老鹅、西兰花炒胡萝卜、鸡毛菜蛋花汤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：枣蓉核桃蛋糕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羊角蜜、沙糖桔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8/IMG_1920(1).JPGIMG_19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8/IMG_1920(1).JPGIMG_1920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8/IMG_1922(1).JPGIMG_19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8/IMG_1922(1).JPGIMG_1922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8/IMG_1919(1).JPGIMG_19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8/IMG_1919(1).JPGIMG_1919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8/IMG_1995.JPGIMG_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8/IMG_1995.JPGIMG_1995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8/IMG_1991(1).JPGIMG_1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8/IMG_1991(1).JPGIMG_1991(1)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8/IMG_1988(1).JPGIMG_19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8/IMG_1988(1).JPGIMG_1988(1)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4"/>
          <w:szCs w:val="24"/>
          <w:lang w:bidi="ar"/>
        </w:rPr>
        <w:t>—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我给妈妈做戒指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4"/>
          <w:szCs w:val="24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今天是三八妇女节，结合我们的主题“亲亲热热一家人”，我们激发孩子对妈妈的感恩之情，所以带着孩子准备为自己的妈妈一个小礼物——戒指。瞧，每位孩子都在用心的为妈妈亲手制作戒指呢！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146685</wp:posOffset>
            </wp:positionV>
            <wp:extent cx="1775460" cy="1332230"/>
            <wp:effectExtent l="0" t="0" r="7620" b="8890"/>
            <wp:wrapNone/>
            <wp:docPr id="20" name="图片 20" descr="C:/Users/lulu/OneDrive/桌面/3.8/IMG_1970(1).JPGIMG_1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3.8/IMG_1970(1).JPGIMG_1970(1)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131445</wp:posOffset>
            </wp:positionV>
            <wp:extent cx="1775460" cy="1332230"/>
            <wp:effectExtent l="0" t="0" r="7620" b="8890"/>
            <wp:wrapNone/>
            <wp:docPr id="12" name="图片 12" descr="C:/Users/lulu/OneDrive/桌面/3.8/IMG_1964(1).JPGIMG_1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8/IMG_1964(1).JPGIMG_1964(1)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131445</wp:posOffset>
            </wp:positionV>
            <wp:extent cx="1775460" cy="1332230"/>
            <wp:effectExtent l="0" t="0" r="7620" b="8890"/>
            <wp:wrapNone/>
            <wp:docPr id="11" name="图片 11" descr="C:/Users/lulu/OneDrive/桌面/3.8/IMG_1963(1).JPGIMG_1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8/IMG_1963(1).JPGIMG_1963(1)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今天天气非常好，我们的户外活动是混班游戏，就是我们设置一些不同的区域供幼儿选择，所有小班孩子在一起玩。</w:t>
      </w:r>
    </w:p>
    <w:tbl>
      <w:tblPr>
        <w:tblStyle w:val="10"/>
        <w:tblpPr w:leftFromText="180" w:rightFromText="180" w:vertAnchor="text" w:horzAnchor="page" w:tblpX="1381" w:tblpY="147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3.8/IMG_1926.JPGIMG_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3.8/IMG_1926.JPGIMG_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3.8/IMG_1944(1).JPGIMG_19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3.8/IMG_1944(1).JPGIMG_19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6" descr="C:/Users/lulu/OneDrive/桌面/3.8/IMG_1927.JPGIMG_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lulu/OneDrive/桌面/3.8/IMG_1927.JPGIMG_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3.8/IMG_1949(1).JPGIMG_19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3.8/IMG_1949(1).JPGIMG_19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3.8/IMG_1934(1).JPGIMG_19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3.8/IMG_1934(1).JPGIMG_193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/Users/lulu/OneDrive/桌面/3.8/IMG_1947(1).JPGIMG_19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ulu/OneDrive/桌面/3.8/IMG_1947(1).JPGIMG_194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01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8/IMG_1974(1).JPGIMG_19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8/IMG_1974(1).JPGIMG_197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8/IMG_1983(1).JPGIMG_19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8/IMG_1983(1).JPGIMG_198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8/IMG_1975(1).JPGIMG_19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8/IMG_1975(1).JPGIMG_19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8/IMG_1982(1).JPGIMG_19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8/IMG_1982(1).JPGIMG_198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8/IMG_1976(1).JPGIMG_19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8/IMG_1976(1).JPGIMG_197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8/IMG_1981(1).JPGIMG_19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8/IMG_1981(1).JPGIMG_198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 各位家长下午好！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今天不上延时班，请大家与3：30准时来园接孩子哦！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值此三八妇女节，祝群里的女神们节日快乐！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xLCJoZGlkIjoiN2YzNjBkOTgyNWQ1YTMxYzM3MzMwNWFiODNmOWIzYWMiLCJ1c2VyQ291bnQiOjIz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6D6F3B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1E276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AD87A0F"/>
    <w:rsid w:val="0B4D5644"/>
    <w:rsid w:val="0BA94BA0"/>
    <w:rsid w:val="0BB268D8"/>
    <w:rsid w:val="0BC1058F"/>
    <w:rsid w:val="0BC80F11"/>
    <w:rsid w:val="0BFC7A81"/>
    <w:rsid w:val="0C570335"/>
    <w:rsid w:val="0C6311F3"/>
    <w:rsid w:val="0CA44EFC"/>
    <w:rsid w:val="0CBA04CD"/>
    <w:rsid w:val="0D0B3D64"/>
    <w:rsid w:val="0D15514C"/>
    <w:rsid w:val="0D2766C4"/>
    <w:rsid w:val="0D3D7C96"/>
    <w:rsid w:val="0DD342C6"/>
    <w:rsid w:val="0E570FF3"/>
    <w:rsid w:val="0E672DF3"/>
    <w:rsid w:val="0E6A61BF"/>
    <w:rsid w:val="0EC20452"/>
    <w:rsid w:val="0F190578"/>
    <w:rsid w:val="0F1B2010"/>
    <w:rsid w:val="10177F5F"/>
    <w:rsid w:val="106D0AC7"/>
    <w:rsid w:val="10806817"/>
    <w:rsid w:val="10B30067"/>
    <w:rsid w:val="110D01DA"/>
    <w:rsid w:val="112540E8"/>
    <w:rsid w:val="11906D4D"/>
    <w:rsid w:val="11D020FF"/>
    <w:rsid w:val="11FD9232"/>
    <w:rsid w:val="12E21C96"/>
    <w:rsid w:val="12F86B39"/>
    <w:rsid w:val="13470326"/>
    <w:rsid w:val="137666A2"/>
    <w:rsid w:val="13EE7251"/>
    <w:rsid w:val="141E3F3A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9EF6A9E"/>
    <w:rsid w:val="1A28475F"/>
    <w:rsid w:val="1AE8027C"/>
    <w:rsid w:val="1C11478D"/>
    <w:rsid w:val="1C2213A3"/>
    <w:rsid w:val="1C2C33AF"/>
    <w:rsid w:val="1CF55E97"/>
    <w:rsid w:val="1D0636D0"/>
    <w:rsid w:val="1D1B4DD6"/>
    <w:rsid w:val="1D791244"/>
    <w:rsid w:val="1DE673A8"/>
    <w:rsid w:val="1E4F7829"/>
    <w:rsid w:val="1E885444"/>
    <w:rsid w:val="1EA41923"/>
    <w:rsid w:val="1EE14925"/>
    <w:rsid w:val="1EF22D41"/>
    <w:rsid w:val="1F3E3926"/>
    <w:rsid w:val="1F51127E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A67E7D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74149"/>
    <w:rsid w:val="25CE7AAC"/>
    <w:rsid w:val="25FE3EB3"/>
    <w:rsid w:val="260D24A3"/>
    <w:rsid w:val="263F14EC"/>
    <w:rsid w:val="26743E6B"/>
    <w:rsid w:val="26835A67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894691"/>
    <w:rsid w:val="2ECA5923"/>
    <w:rsid w:val="2EE713C2"/>
    <w:rsid w:val="2EEA15D4"/>
    <w:rsid w:val="2F5F1D65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835B53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97A3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7117B8"/>
    <w:rsid w:val="3CE14AA1"/>
    <w:rsid w:val="3CF3187E"/>
    <w:rsid w:val="3D1241F0"/>
    <w:rsid w:val="3D6E690F"/>
    <w:rsid w:val="3D864BBD"/>
    <w:rsid w:val="3D9848F1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6D31EA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067DD8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DDE1EAC"/>
    <w:rsid w:val="4E946A0E"/>
    <w:rsid w:val="4ECA645D"/>
    <w:rsid w:val="4F096C8B"/>
    <w:rsid w:val="4F5921E9"/>
    <w:rsid w:val="4F6F5E55"/>
    <w:rsid w:val="4F8F602D"/>
    <w:rsid w:val="4FB72BD2"/>
    <w:rsid w:val="4FC155E1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9276E"/>
    <w:rsid w:val="53087C89"/>
    <w:rsid w:val="531B1BBF"/>
    <w:rsid w:val="532B645A"/>
    <w:rsid w:val="536F7A4A"/>
    <w:rsid w:val="53937294"/>
    <w:rsid w:val="547C41CC"/>
    <w:rsid w:val="548D2FEE"/>
    <w:rsid w:val="54905ECA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820063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07737"/>
    <w:rsid w:val="5BEC3EAE"/>
    <w:rsid w:val="5BF62AB6"/>
    <w:rsid w:val="5BFC372D"/>
    <w:rsid w:val="5CF90EE1"/>
    <w:rsid w:val="5D24060E"/>
    <w:rsid w:val="5D6D0863"/>
    <w:rsid w:val="5E8408E7"/>
    <w:rsid w:val="5EA22ADB"/>
    <w:rsid w:val="5EB10F16"/>
    <w:rsid w:val="5EB86C6A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733CAD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54084E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9A1BA3"/>
    <w:rsid w:val="69F10D61"/>
    <w:rsid w:val="6A641533"/>
    <w:rsid w:val="6AA87672"/>
    <w:rsid w:val="6AD06BC8"/>
    <w:rsid w:val="6B364C7D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8C0D66"/>
    <w:rsid w:val="6D92373E"/>
    <w:rsid w:val="6DAA7382"/>
    <w:rsid w:val="6DC62B2F"/>
    <w:rsid w:val="6DD154F3"/>
    <w:rsid w:val="6DDAE83E"/>
    <w:rsid w:val="6DEE1206"/>
    <w:rsid w:val="6DFF3545"/>
    <w:rsid w:val="6E337B9A"/>
    <w:rsid w:val="6E753D0F"/>
    <w:rsid w:val="6E816FD5"/>
    <w:rsid w:val="6E9205D2"/>
    <w:rsid w:val="6EB10255"/>
    <w:rsid w:val="6EE0729D"/>
    <w:rsid w:val="6F224087"/>
    <w:rsid w:val="6F4162E7"/>
    <w:rsid w:val="6F50487C"/>
    <w:rsid w:val="6F7246F2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3CF2113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09D8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11</TotalTime>
  <ScaleCrop>false</ScaleCrop>
  <LinksUpToDate>false</LinksUpToDate>
  <CharactersWithSpaces>706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2024-03-10T13:58:56Z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