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8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幼儿来园人数：应到31人，实到29人，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秦修诚、高羽安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王凝音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中午回家。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1.社会：妈妈的节日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3月8日是国际劳动妇女节，又称三八节、妇女节、三八国际妇女节，是世界各国妇女争取和平、平等、发展的节日。在这一天，全世界都在庆祝这个节日，以表示对女性的尊重。而妈妈是家庭中非常重要的一员，为了家庭和孩子付出了很多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张一嘉、杨佳伊、李伊一、李兴琪、王紫妍、李子木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焦云舒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罗景宸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陈艺萱、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杨梦露、郭颜睿、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贺健宸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秦苏安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肖尧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朱琪玥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赵希羽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徐亿涵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左轶萱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夏天一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李梓朋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赵毓宁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张嘉辰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宋恬恬</w:t>
      </w:r>
      <w:r>
        <w:rPr>
          <w:rFonts w:hint="eastAsia" w:ascii="Calibri" w:hAnsi="Calibri" w:eastAsia="宋体" w:cs="Times New Roman"/>
          <w:b/>
          <w:bCs/>
          <w:color w:val="000000"/>
          <w:sz w:val="24"/>
          <w:szCs w:val="24"/>
          <w:u w:val="single"/>
          <w:lang w:eastAsia="zh-CN"/>
        </w:rPr>
        <w:t>、</w:t>
      </w:r>
      <w:r>
        <w:rPr>
          <w:rFonts w:hint="eastAsia" w:ascii="Calibri" w:hAnsi="Calibri" w:eastAsia="宋体" w:cs="Times New Roman"/>
          <w:b/>
          <w:bCs/>
          <w:color w:val="000000"/>
          <w:sz w:val="24"/>
          <w:szCs w:val="24"/>
          <w:u w:val="single"/>
        </w:rPr>
        <w:t>郭煜霖</w:t>
      </w:r>
      <w:r>
        <w:rPr>
          <w:rFonts w:hint="eastAsia" w:ascii="Calibri" w:hAnsi="Calibri" w:eastAsia="宋体" w:cs="Times New Roman"/>
          <w:b/>
          <w:bCs/>
          <w:color w:val="000000"/>
          <w:sz w:val="24"/>
          <w:szCs w:val="24"/>
          <w:u w:val="single"/>
          <w:lang w:eastAsia="zh-CN"/>
        </w:rPr>
        <w:t>、</w:t>
      </w:r>
      <w:r>
        <w:rPr>
          <w:rFonts w:hint="eastAsia" w:ascii="Calibri" w:hAnsi="Calibri" w:eastAsia="宋体" w:cs="Times New Roman"/>
          <w:b/>
          <w:bCs/>
          <w:color w:val="000000"/>
          <w:sz w:val="24"/>
          <w:szCs w:val="24"/>
          <w:u w:val="single"/>
          <w:lang w:val="en-US" w:eastAsia="zh-CN"/>
        </w:rPr>
        <w:t>邵崔钰、王凝音、徐佳禾、张漪乐</w:t>
      </w:r>
      <w:r>
        <w:rPr>
          <w:rFonts w:hint="eastAsia" w:ascii="宋体" w:hAnsi="宋体" w:eastAsia="宋体" w:cs="宋体"/>
          <w:sz w:val="24"/>
          <w:szCs w:val="24"/>
        </w:rPr>
        <w:t>知道三八妇女节是妈妈的节日，感知妈妈既要工作又要操持家务的辛苦以及对自己的关爱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愿意关心、体贴妈妈，萌发“妈妈快乐我快乐”的情感。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区域游戏篇</w:t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1936115</wp:posOffset>
                </wp:positionV>
                <wp:extent cx="2308225" cy="464820"/>
                <wp:effectExtent l="4445" t="4445" r="11430" b="1333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叮当在美工区用自然材料拼搭。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75pt;margin-top:152.45pt;height:36.6pt;width:181.75pt;z-index:251663360;mso-width-relative:page;mso-height-relative:page;" fillcolor="#FFFFFF [3201]" filled="t" stroked="t" coordsize="21600,21600" o:gfxdata="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UP3hz1AAA&#10;AAcBAAAPAAAAAAAAAAEAIAAAACIAAABkcnMvZG93bnJldi54bWxQSwECFAAUAAAACACHTuJA/do3&#10;I1sCAAC5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叮当在美工区用自然材料拼搭。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1932305</wp:posOffset>
                </wp:positionV>
                <wp:extent cx="2308225" cy="464820"/>
                <wp:effectExtent l="4445" t="4445" r="11430" b="1333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希希、妞妞、露露、恬恬在美工区画画。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5pt;margin-top:152.15pt;height:36.6pt;width:181.75pt;z-index:251662336;mso-width-relative:page;mso-height-relative:page;" fillcolor="#FFFFFF [3201]" filled="t" stroked="t" coordsize="21600,21600" o:gfxdata="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rh/5XX&#10;AAAACQEAAA8AAAAAAAAAAQAgAAAAIgAAAGRycy9kb3ducmV2LnhtbFBLAQIUABQAAAAIAIdO4kAb&#10;YjFS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希希、妞妞、露露、恬恬在美工区画画。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1954530</wp:posOffset>
                </wp:positionV>
                <wp:extent cx="2308225" cy="459105"/>
                <wp:effectExtent l="4445" t="4445" r="11430" b="63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459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徐佳禾在图书角修补图书。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9pt;margin-top:153.9pt;height:36.15pt;width:181.75pt;z-index:251661312;mso-width-relative:page;mso-height-relative:page;" fillcolor="#FFFFFF [3201]" filled="t" stroked="t" coordsize="21600,21600" o:gfxdata="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y6ih3VAAAA&#10;CAEAAA8AAAAAAAAAAQAgAAAAIgAAAGRycy9kb3ducmV2LnhtbFBLAQIUABQAAAAIAIdO4kA+i2NE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徐佳禾在图书角修补图书。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10795</wp:posOffset>
                </wp:positionV>
                <wp:extent cx="2308225" cy="704850"/>
                <wp:effectExtent l="4445" t="4445" r="11430" b="1460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张嘉宸禾棒棒在玩蛇形棋，果果在玩逻辑高，多多在玩瓶盖趣多多。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85pt;margin-top:0.85pt;height:55.5pt;width:181.75pt;z-index:251660288;mso-width-relative:page;mso-height-relative:page;" fillcolor="#FFFFFF [3201]" filled="t" stroked="t" coordsize="21600,21600" o:gfxdata="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yjXiNUA&#10;AAAJAQAADwAAAAAAAAABACAAAAAiAAAAZHJzL2Rvd25yZXYueG1sUEsBAhQAFAAAAAgAh07iQPHh&#10;AcB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张嘉宸禾棒棒在玩蛇形棋，果果在玩逻辑高，多多在玩瓶盖趣多多。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1967230</wp:posOffset>
                </wp:positionV>
                <wp:extent cx="2308225" cy="725805"/>
                <wp:effectExtent l="4445" t="4445" r="11430" b="635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2200" y="3237230"/>
                          <a:ext cx="2308225" cy="72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舒舒和张一嘉在数学区玩七巧板；朱琪玥和点点在玩数字汽车。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95pt;margin-top:154.9pt;height:57.15pt;width:181.75pt;z-index:251659264;mso-width-relative:page;mso-height-relative:page;" fillcolor="#FFFFFF [3201]" filled="t" stroked="t" coordsize="21600,21600" o:gfxdata="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zN5QTTAAAABgEAAA8AAAAAAAAAAQAgAAAAIgAAAGRycy9kb3ducmV2LnhtbFBLAQIUABQAAAAI&#10;AIdO4kB8bepCZAIAAMUEAAAOAAAAAAAAAAEAIAAAACI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舒舒和张一嘉在数学区玩七巧板；朱琪玥和点点在玩数字汽车。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spacing w:line="24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24.3.8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饭没有吃完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饭没有吃完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近期发现有小朋友带小玩具和小零食来园，为了孩子的安全请家长们及时关注。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★各位家长，今天周五没有延时班，请大家准时来接哦！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184F2B"/>
    <w:multiLevelType w:val="singleLevel"/>
    <w:tmpl w:val="D3184F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EsImhkaWQiOiIwYzU2NzgxZGY2NWVmMzlhNDhkOGY2OWRmYjc1NTM4OSIsInVzZXJDb3VudCI6OH0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FF26B2"/>
    <w:rsid w:val="11F23A69"/>
    <w:rsid w:val="11FD9232"/>
    <w:rsid w:val="13B65B4D"/>
    <w:rsid w:val="1414312C"/>
    <w:rsid w:val="14C57350"/>
    <w:rsid w:val="15AE2711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BD0A44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A1068C"/>
    <w:rsid w:val="27EFD32C"/>
    <w:rsid w:val="2B3FE990"/>
    <w:rsid w:val="2D0E14EB"/>
    <w:rsid w:val="2E284219"/>
    <w:rsid w:val="2EAB0DB9"/>
    <w:rsid w:val="30A763DE"/>
    <w:rsid w:val="30BA08A0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AB3883"/>
    <w:rsid w:val="3C5F362D"/>
    <w:rsid w:val="3C7B419F"/>
    <w:rsid w:val="3CF3187E"/>
    <w:rsid w:val="3EA5077D"/>
    <w:rsid w:val="3F4AA5B5"/>
    <w:rsid w:val="3FDF7D12"/>
    <w:rsid w:val="3FE79CDB"/>
    <w:rsid w:val="40C3574B"/>
    <w:rsid w:val="42A0589C"/>
    <w:rsid w:val="44011548"/>
    <w:rsid w:val="4455396D"/>
    <w:rsid w:val="460012F9"/>
    <w:rsid w:val="468F79D4"/>
    <w:rsid w:val="489D09BB"/>
    <w:rsid w:val="48AE001D"/>
    <w:rsid w:val="4B3A599A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5032428D"/>
    <w:rsid w:val="540A50E0"/>
    <w:rsid w:val="547B4CC3"/>
    <w:rsid w:val="555E4D51"/>
    <w:rsid w:val="567752D1"/>
    <w:rsid w:val="56BF6C25"/>
    <w:rsid w:val="57577905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4A5275E"/>
    <w:rsid w:val="65954C03"/>
    <w:rsid w:val="68CB6C40"/>
    <w:rsid w:val="690D615B"/>
    <w:rsid w:val="6A9A24EF"/>
    <w:rsid w:val="6AAF47E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8E4E42"/>
    <w:rsid w:val="719C5ADE"/>
    <w:rsid w:val="723A1779"/>
    <w:rsid w:val="736D15CD"/>
    <w:rsid w:val="738058F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F25708"/>
    <w:rsid w:val="7AF3401F"/>
    <w:rsid w:val="7AF6440E"/>
    <w:rsid w:val="7BFADF96"/>
    <w:rsid w:val="7BFE685F"/>
    <w:rsid w:val="7BFF4CA5"/>
    <w:rsid w:val="7C4E22C5"/>
    <w:rsid w:val="7CDF599D"/>
    <w:rsid w:val="7CE73AB0"/>
    <w:rsid w:val="7D7F2B4E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10</TotalTime>
  <ScaleCrop>false</ScaleCrop>
  <LinksUpToDate>false</LinksUpToDate>
  <CharactersWithSpaces>644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77362</cp:lastModifiedBy>
  <cp:lastPrinted>2022-06-05T23:42:00Z</cp:lastPrinted>
  <dcterms:modified xsi:type="dcterms:W3CDTF">2024-03-08T05:00:51Z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