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960AC9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89755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3F952A9D" w:rsidR="0052732C" w:rsidRDefault="00897557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今天是3月8日妇女节，是所有女性们的节日。在这一星期里，孩子们通过儿歌、歌唱、美术等形式了解了妈妈的伟大，也准备了节日的礼物送给妈妈们。今天共来园17人，3人请假。期待宝宝们早日来园哦！</w:t>
      </w:r>
    </w:p>
    <w:p w14:paraId="6C3FF591" w14:textId="6BC67633" w:rsidR="00897557" w:rsidRDefault="0075624D" w:rsidP="0075624D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83350FD" wp14:editId="0187D569">
            <wp:extent cx="1921331" cy="1440000"/>
            <wp:effectExtent l="0" t="0" r="0" b="0"/>
            <wp:docPr id="2047091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FB1B0E8" wp14:editId="3077DDE1">
            <wp:extent cx="1921331" cy="1440000"/>
            <wp:effectExtent l="0" t="0" r="0" b="0"/>
            <wp:docPr id="4433763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1E0A4AA" wp14:editId="2B3F24EA">
            <wp:extent cx="1921331" cy="1440000"/>
            <wp:effectExtent l="0" t="0" r="0" b="0"/>
            <wp:docPr id="11999081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CF78" w14:textId="6CBCA62F" w:rsidR="00241A92" w:rsidRDefault="00927EB8" w:rsidP="008975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0980EDE7" w:rsidR="00D139E9" w:rsidRDefault="0075624D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CECABA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163B4861" w14:textId="77777777" w:rsidTr="000273B5">
        <w:tc>
          <w:tcPr>
            <w:tcW w:w="780" w:type="dxa"/>
            <w:vAlign w:val="center"/>
          </w:tcPr>
          <w:p w14:paraId="33F42C7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BCA0C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5A765F68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4990C261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15167FCB" w:rsidR="00D139E9" w:rsidRDefault="0075624D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139E9" w14:paraId="1201AA17" w14:textId="77777777" w:rsidTr="000273B5">
        <w:tc>
          <w:tcPr>
            <w:tcW w:w="780" w:type="dxa"/>
            <w:vAlign w:val="center"/>
          </w:tcPr>
          <w:p w14:paraId="7B545BDF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05A9DD54" w:rsidR="00D139E9" w:rsidRDefault="00897557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6F9CFC7C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452EA9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E3F2C4E" w14:textId="77777777" w:rsidTr="000273B5">
        <w:tc>
          <w:tcPr>
            <w:tcW w:w="780" w:type="dxa"/>
            <w:vAlign w:val="center"/>
          </w:tcPr>
          <w:p w14:paraId="64E6F52B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317D3AE0" w:rsidR="00D139E9" w:rsidRDefault="00897557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62271D2A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79E4BE8" w14:textId="77777777" w:rsidTr="000273B5">
        <w:tc>
          <w:tcPr>
            <w:tcW w:w="780" w:type="dxa"/>
            <w:vAlign w:val="center"/>
          </w:tcPr>
          <w:p w14:paraId="1893734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460A9E4" w14:textId="77777777" w:rsidTr="000273B5">
        <w:tc>
          <w:tcPr>
            <w:tcW w:w="780" w:type="dxa"/>
            <w:vAlign w:val="center"/>
          </w:tcPr>
          <w:p w14:paraId="7ED2D9D2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551FE9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58CE592E" w:rsidR="00D139E9" w:rsidRDefault="00897557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1DCBD327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6EA27CC1" w14:textId="77777777" w:rsidTr="000273B5">
        <w:tc>
          <w:tcPr>
            <w:tcW w:w="780" w:type="dxa"/>
            <w:vAlign w:val="center"/>
          </w:tcPr>
          <w:p w14:paraId="54927300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9BAC82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1E35ECD4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15CB4AF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9E7C97A" w14:textId="3307F0A6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C294EDF" w14:textId="52A7E100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0D6FAEE5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10953E44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97557" w14:paraId="7CE97971" w14:textId="77777777" w:rsidTr="000273B5">
        <w:tc>
          <w:tcPr>
            <w:tcW w:w="780" w:type="dxa"/>
            <w:vAlign w:val="center"/>
          </w:tcPr>
          <w:p w14:paraId="6A98F7F0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74E1122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557DB6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088E4E18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C5CB2E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641777DF" w14:textId="77777777" w:rsidTr="000273B5">
        <w:tc>
          <w:tcPr>
            <w:tcW w:w="780" w:type="dxa"/>
            <w:vAlign w:val="center"/>
          </w:tcPr>
          <w:p w14:paraId="23E4E2FB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897557" w:rsidRDefault="00897557" w:rsidP="008975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B294C3D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3485DDB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67F97E2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701A183D" w14:textId="77777777" w:rsidTr="000273B5">
        <w:tc>
          <w:tcPr>
            <w:tcW w:w="780" w:type="dxa"/>
            <w:vAlign w:val="center"/>
          </w:tcPr>
          <w:p w14:paraId="735E961A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9560F50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97557" w14:paraId="5C553BF9" w14:textId="77777777" w:rsidTr="000273B5">
        <w:tc>
          <w:tcPr>
            <w:tcW w:w="780" w:type="dxa"/>
            <w:vAlign w:val="center"/>
          </w:tcPr>
          <w:p w14:paraId="3420D1E0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EB92EB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7143084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33A0D8F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14896371" w14:textId="3CB15C6B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5B8B47F" w14:textId="7B334E08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7A458EF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5989FED4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97557" w14:paraId="26B6E87C" w14:textId="77777777" w:rsidTr="000273B5">
        <w:tc>
          <w:tcPr>
            <w:tcW w:w="780" w:type="dxa"/>
            <w:vAlign w:val="center"/>
          </w:tcPr>
          <w:p w14:paraId="4CEAA788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1C04484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57379DD9" w:rsidR="00897557" w:rsidRDefault="00897557" w:rsidP="008975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0BB2FB2D" w14:textId="77777777" w:rsidTr="000273B5">
        <w:tc>
          <w:tcPr>
            <w:tcW w:w="780" w:type="dxa"/>
            <w:vAlign w:val="center"/>
          </w:tcPr>
          <w:p w14:paraId="5201A115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0902720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101727B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3802C3DA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0CD869EC" w:rsidR="00897557" w:rsidRDefault="0075624D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897557" w14:paraId="3A33CAAC" w14:textId="77777777" w:rsidTr="000273B5">
        <w:tc>
          <w:tcPr>
            <w:tcW w:w="780" w:type="dxa"/>
            <w:vAlign w:val="center"/>
          </w:tcPr>
          <w:p w14:paraId="6C5A9A27" w14:textId="3AA1E17A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67D0B93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897557" w:rsidRDefault="00897557" w:rsidP="008975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897557" w:rsidRDefault="00897557" w:rsidP="008975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5B20548D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F54770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055FC29B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5E0D2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2A42D53D" w14:textId="77777777" w:rsidTr="000273B5">
        <w:tc>
          <w:tcPr>
            <w:tcW w:w="780" w:type="dxa"/>
            <w:vAlign w:val="center"/>
          </w:tcPr>
          <w:p w14:paraId="094CFBB6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E74D11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09B7DF0A" w14:textId="77777777" w:rsidTr="000273B5">
        <w:tc>
          <w:tcPr>
            <w:tcW w:w="780" w:type="dxa"/>
            <w:vAlign w:val="center"/>
          </w:tcPr>
          <w:p w14:paraId="60FB4A18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7557" w14:paraId="53E8B04C" w14:textId="77777777" w:rsidTr="00130ACB">
        <w:tc>
          <w:tcPr>
            <w:tcW w:w="780" w:type="dxa"/>
            <w:vAlign w:val="center"/>
          </w:tcPr>
          <w:p w14:paraId="6DF44132" w14:textId="77777777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97557" w:rsidRDefault="00897557" w:rsidP="0089755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3A2F6C97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897557" w:rsidRDefault="00897557" w:rsidP="0089755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181E54DA" w14:textId="04B45319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proofErr w:type="gramStart"/>
      <w:r w:rsidR="00241A92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</w:t>
      </w:r>
      <w:proofErr w:type="gramEnd"/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AF97BBA" w14:textId="13346E53" w:rsidR="00992C3E" w:rsidRDefault="005F2E80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241A92">
        <w:rPr>
          <w:rFonts w:ascii="宋体" w:eastAsia="宋体" w:hAnsi="宋体" w:cs="宋体" w:hint="eastAsia"/>
          <w:sz w:val="24"/>
          <w:szCs w:val="24"/>
        </w:rPr>
        <w:t>的天气</w:t>
      </w:r>
      <w:r w:rsidR="00897557">
        <w:rPr>
          <w:rFonts w:ascii="宋体" w:eastAsia="宋体" w:hAnsi="宋体" w:cs="宋体" w:hint="eastAsia"/>
          <w:sz w:val="24"/>
          <w:szCs w:val="24"/>
        </w:rPr>
        <w:t>很好，</w:t>
      </w:r>
      <w:r w:rsidR="00241A92">
        <w:rPr>
          <w:rFonts w:ascii="宋体" w:eastAsia="宋体" w:hAnsi="宋体" w:cs="宋体" w:hint="eastAsia"/>
          <w:sz w:val="24"/>
          <w:szCs w:val="24"/>
        </w:rPr>
        <w:t>小班组</w:t>
      </w:r>
      <w:r w:rsidR="00897557">
        <w:rPr>
          <w:rFonts w:ascii="宋体" w:eastAsia="宋体" w:hAnsi="宋体" w:cs="宋体" w:hint="eastAsia"/>
          <w:sz w:val="24"/>
          <w:szCs w:val="24"/>
        </w:rPr>
        <w:t>继续</w:t>
      </w:r>
      <w:proofErr w:type="gramStart"/>
      <w:r w:rsidR="00897557">
        <w:rPr>
          <w:rFonts w:ascii="宋体" w:eastAsia="宋体" w:hAnsi="宋体" w:cs="宋体" w:hint="eastAsia"/>
          <w:sz w:val="24"/>
          <w:szCs w:val="24"/>
        </w:rPr>
        <w:t>开展</w:t>
      </w:r>
      <w:r w:rsidR="00241A92">
        <w:rPr>
          <w:rFonts w:ascii="宋体" w:eastAsia="宋体" w:hAnsi="宋体" w:cs="宋体" w:hint="eastAsia"/>
          <w:sz w:val="24"/>
          <w:szCs w:val="24"/>
        </w:rPr>
        <w:t>混班游戏</w:t>
      </w:r>
      <w:proofErr w:type="gramEnd"/>
      <w:r w:rsidR="00241A92">
        <w:rPr>
          <w:rFonts w:ascii="宋体" w:eastAsia="宋体" w:hAnsi="宋体" w:cs="宋体" w:hint="eastAsia"/>
          <w:sz w:val="24"/>
          <w:szCs w:val="24"/>
        </w:rPr>
        <w:t>。</w:t>
      </w:r>
      <w:r w:rsidR="00897557">
        <w:rPr>
          <w:rFonts w:ascii="宋体" w:eastAsia="宋体" w:hAnsi="宋体" w:cs="宋体" w:hint="eastAsia"/>
          <w:sz w:val="24"/>
          <w:szCs w:val="24"/>
        </w:rPr>
        <w:t>在老师们准备好场地后，孩子们开始了今天的游戏。有了之前的游戏经验，孩子们更快更准地找到了自己喜爱的活动。</w:t>
      </w:r>
    </w:p>
    <w:p w14:paraId="64665D9D" w14:textId="18C791A3" w:rsidR="00D65ADB" w:rsidRPr="005F2E80" w:rsidRDefault="00241A92" w:rsidP="00A34BBD">
      <w:r>
        <w:t xml:space="preserve">   </w:t>
      </w:r>
      <w:r>
        <w:rPr>
          <w:rFonts w:hint="eastAsia"/>
        </w:rPr>
        <w:t xml:space="preserve"> </w:t>
      </w:r>
      <w:r w:rsidR="0075624D">
        <w:rPr>
          <w:rFonts w:hint="eastAsia"/>
          <w:noProof/>
        </w:rPr>
        <w:drawing>
          <wp:inline distT="0" distB="0" distL="0" distR="0" wp14:anchorId="32C1CC22" wp14:editId="753FCA41">
            <wp:extent cx="1921331" cy="1440000"/>
            <wp:effectExtent l="0" t="0" r="0" b="0"/>
            <wp:docPr id="596625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24D">
        <w:rPr>
          <w:rFonts w:hint="eastAsia"/>
          <w:noProof/>
        </w:rPr>
        <w:drawing>
          <wp:inline distT="0" distB="0" distL="0" distR="0" wp14:anchorId="3241BC01" wp14:editId="782D19B2">
            <wp:extent cx="1921331" cy="1440000"/>
            <wp:effectExtent l="0" t="0" r="0" b="0"/>
            <wp:docPr id="16249260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24D">
        <w:rPr>
          <w:rFonts w:hint="eastAsia"/>
          <w:noProof/>
        </w:rPr>
        <w:drawing>
          <wp:inline distT="0" distB="0" distL="0" distR="0" wp14:anchorId="4F8BC1AC" wp14:editId="468F07DA">
            <wp:extent cx="1921331" cy="1440000"/>
            <wp:effectExtent l="0" t="0" r="0" b="0"/>
            <wp:docPr id="11119642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24D">
        <w:rPr>
          <w:rFonts w:hint="eastAsia"/>
          <w:noProof/>
        </w:rPr>
        <w:drawing>
          <wp:inline distT="0" distB="0" distL="0" distR="0" wp14:anchorId="0A16EDAB" wp14:editId="1FEF9E0C">
            <wp:extent cx="1921331" cy="1440000"/>
            <wp:effectExtent l="0" t="0" r="0" b="0"/>
            <wp:docPr id="12917846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24D">
        <w:rPr>
          <w:rFonts w:hint="eastAsia"/>
        </w:rPr>
        <w:t xml:space="preserve"> </w:t>
      </w:r>
      <w:r w:rsidR="0075624D">
        <w:rPr>
          <w:rFonts w:hint="eastAsia"/>
          <w:noProof/>
        </w:rPr>
        <w:drawing>
          <wp:inline distT="0" distB="0" distL="0" distR="0" wp14:anchorId="1D2B5CC6" wp14:editId="702D9665">
            <wp:extent cx="1921331" cy="1440000"/>
            <wp:effectExtent l="0" t="0" r="0" b="0"/>
            <wp:docPr id="463950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24D">
        <w:rPr>
          <w:rFonts w:hint="eastAsia"/>
        </w:rPr>
        <w:t xml:space="preserve"> </w:t>
      </w:r>
      <w:r w:rsidR="0075624D">
        <w:rPr>
          <w:rFonts w:hint="eastAsia"/>
          <w:noProof/>
        </w:rPr>
        <w:drawing>
          <wp:inline distT="0" distB="0" distL="0" distR="0" wp14:anchorId="6330FA51" wp14:editId="126CBA23">
            <wp:extent cx="1921331" cy="1440000"/>
            <wp:effectExtent l="0" t="0" r="0" b="0"/>
            <wp:docPr id="259523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4331B17F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89755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社会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9755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我是妈妈的小帮手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F39708E" w14:textId="77777777" w:rsidR="00897557" w:rsidRPr="00897557" w:rsidRDefault="00897557" w:rsidP="00897557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897557">
        <w:rPr>
          <w:rFonts w:ascii="宋体" w:eastAsia="宋体" w:hAnsi="宋体" w:cs="宋体" w:hint="eastAsia"/>
          <w:sz w:val="24"/>
          <w:szCs w:val="24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</w:p>
    <w:p w14:paraId="097D8A55" w14:textId="7FF41306" w:rsidR="00241A92" w:rsidRPr="00241A92" w:rsidRDefault="0075624D" w:rsidP="00241A92">
      <w:pPr>
        <w:jc w:val="left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5ADB1E4" wp14:editId="4FF8AF5F">
            <wp:extent cx="1921331" cy="1440000"/>
            <wp:effectExtent l="0" t="0" r="0" b="0"/>
            <wp:docPr id="10483709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5344F25" wp14:editId="3F202A04">
            <wp:extent cx="1921331" cy="1440000"/>
            <wp:effectExtent l="0" t="0" r="0" b="0"/>
            <wp:docPr id="8324727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3CA3B4E" wp14:editId="6029D012">
            <wp:extent cx="1921331" cy="1440000"/>
            <wp:effectExtent l="0" t="0" r="0" b="0"/>
            <wp:docPr id="5887643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CBC07A3" wp14:editId="28D0751E">
            <wp:extent cx="1921331" cy="1440000"/>
            <wp:effectExtent l="0" t="0" r="0" b="0"/>
            <wp:docPr id="1829019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A7C41C2" wp14:editId="48601347">
            <wp:extent cx="1921331" cy="1440000"/>
            <wp:effectExtent l="0" t="0" r="0" b="0"/>
            <wp:docPr id="13358485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92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93F18C9" wp14:editId="6F3E6971">
            <wp:extent cx="1921331" cy="1440000"/>
            <wp:effectExtent l="0" t="0" r="0" b="0"/>
            <wp:docPr id="5119173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1D25" w14:textId="77777777" w:rsidR="00241A92" w:rsidRPr="00241A92" w:rsidRDefault="00241A92" w:rsidP="00B20F2E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10EF185B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29A303CD" w14:textId="7D245259" w:rsidR="00B0220B" w:rsidRDefault="00897557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夜宿班活动，请接送的家长</w:t>
      </w:r>
      <w:r w:rsidR="00625546">
        <w:rPr>
          <w:rFonts w:ascii="宋体" w:eastAsia="宋体" w:hAnsi="宋体" w:cs="宋体" w:hint="eastAsia"/>
          <w:sz w:val="24"/>
          <w:szCs w:val="24"/>
        </w:rPr>
        <w:t>于3:30准时来园接孩子哦</w:t>
      </w:r>
      <w:r w:rsidR="00B0220B">
        <w:rPr>
          <w:rFonts w:ascii="宋体" w:eastAsia="宋体" w:hAnsi="宋体" w:cs="宋体" w:hint="eastAsia"/>
          <w:sz w:val="24"/>
          <w:szCs w:val="24"/>
        </w:rPr>
        <w:t>！</w:t>
      </w:r>
    </w:p>
    <w:p w14:paraId="1A968FC3" w14:textId="47F40A38" w:rsidR="00625546" w:rsidRDefault="00625546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韩多多小朋友今天带来了和妈妈一起制作的美味糖葫芦，小朋友们都收到了美味的礼物！真开心！谢谢你，多多!</w:t>
      </w:r>
    </w:p>
    <w:p w14:paraId="3A534D5B" w14:textId="10C7F901" w:rsidR="00625546" w:rsidRDefault="00625546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我们今天准备了漂亮的彩绘颜料，给有兴趣的宝宝画上了小草莓、花朵等造型。孩子们可高兴啦！彩绘回家水洗即可清理干净哦！</w:t>
      </w:r>
    </w:p>
    <w:p w14:paraId="6E865888" w14:textId="2BD8B06D" w:rsidR="00625546" w:rsidRDefault="00625546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今天是“三八女神节”，祝各位女神们节日快乐哦！</w:t>
      </w:r>
    </w:p>
    <w:p w14:paraId="5A6CB941" w14:textId="15112CE5" w:rsidR="00625546" w:rsidRPr="00625546" w:rsidRDefault="00625546" w:rsidP="00625546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</w:p>
    <w:sectPr w:rsidR="00625546" w:rsidRPr="00625546" w:rsidSect="002B4F3D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8E5B8" w14:textId="77777777" w:rsidR="002B4F3D" w:rsidRDefault="002B4F3D">
      <w:r>
        <w:separator/>
      </w:r>
    </w:p>
  </w:endnote>
  <w:endnote w:type="continuationSeparator" w:id="0">
    <w:p w14:paraId="429496E6" w14:textId="77777777" w:rsidR="002B4F3D" w:rsidRDefault="002B4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CDCDE" w14:textId="77777777" w:rsidR="002B4F3D" w:rsidRDefault="002B4F3D">
      <w:r>
        <w:separator/>
      </w:r>
    </w:p>
  </w:footnote>
  <w:footnote w:type="continuationSeparator" w:id="0">
    <w:p w14:paraId="00EA2398" w14:textId="77777777" w:rsidR="002B4F3D" w:rsidRDefault="002B4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536pt;height:16in;visibility:visible" o:bullet="t">
        <v:imagedata r:id="rId1" o:title=""/>
      </v:shape>
    </w:pict>
  </w:numPicBullet>
  <w:numPicBullet w:numPicBulletId="1">
    <w:pict>
      <v:shape id="_x0000_i1093" type="#_x0000_t75" style="width:1536pt;height:16in;visibility:visible" o:bullet="t">
        <v:imagedata r:id="rId2" o:title=""/>
      </v:shape>
    </w:pict>
  </w:numPicBullet>
  <w:numPicBullet w:numPicBulletId="2">
    <w:pict>
      <v:shape id="_x0000_i1094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16F36"/>
    <w:rsid w:val="0033309B"/>
    <w:rsid w:val="00333288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97557"/>
    <w:rsid w:val="008A59B4"/>
    <w:rsid w:val="008B416A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2055</TotalTime>
  <Pages>3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68</cp:revision>
  <cp:lastPrinted>2023-10-11T00:05:00Z</cp:lastPrinted>
  <dcterms:created xsi:type="dcterms:W3CDTF">2021-04-22T03:17:00Z</dcterms:created>
  <dcterms:modified xsi:type="dcterms:W3CDTF">2024-03-08T06:21:00Z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