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lang w:eastAsia="zh-Hans"/>
        </w:rPr>
        <w:t>人，</w:t>
      </w:r>
      <w:r>
        <w:rPr>
          <w:rFonts w:hint="eastAsia" w:asciiTheme="minorEastAsia" w:hAnsi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lang w:eastAsia="zh-Hans"/>
        </w:rPr>
        <w:t>人缺勤。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小米糕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燕麦饭、圆椒炒猪肝、菠菜炒蘑菇、虾皮紫菜汤。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樱桃番茄、橙子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咸粥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/>
          <w:lang w:val="en-US" w:eastAsia="zh-CN"/>
        </w:rPr>
        <w:t>我们今天玩的是户外混班游戏，有沙包区、攀爬架、跑跳区等等，实在是太好玩啦！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4" name="图片 4" descr="C:/Users/lenovo/Desktop/3.7/IMG_4220.JPGIMG_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3.7/IMG_4220.JPGIMG_42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C:/Users/lenovo/Desktop/3.7/IMG_4221.JPGIMG_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3.7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6" name="图片 6" descr="C:/Users/lenovo/Desktop/3.7/IMG_4222.JPGIMG_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3.7/IMG_4222.JPGIMG_42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7" name="图片 7" descr="C:/Users/lenovo/Desktop/3.7/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3.7/IMG_4223.JPGIMG_4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004866927" name="图片 2004866927" descr="C:/Users/lenovo/Desktop/3.7/IMG_4264.JPGIMG_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866927" name="图片 2004866927" descr="C:/Users/lenovo/Desktop/3.7/IMG_4264.JPGIMG_4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92638657" name="图片 1192638657" descr="C:/Users/lenovo/Desktop/3.7/IMG_4265.JPGIMG_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38657" name="图片 1192638657" descr="C:/Users/lenovo/Desktop/3.7/IMG_4265.JPGIMG_42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918025523" name="图片 1918025523" descr="C:/Users/lenovo/Desktop/3.7/IMG_4266.JPGIMG_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025523" name="图片 1918025523" descr="C:/Users/lenovo/Desktop/3.7/IMG_4266.JPGIMG_42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546926900" name="图片 1546926900" descr="C:/Users/lenovo/Desktop/3.7/IMG_4268.JPGIMG_4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26900" name="图片 1546926900" descr="C:/Users/lenovo/Desktop/3.7/IMG_4268.JPGIMG_42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jc w:val="center"/>
        <w:rPr>
          <w:rFonts w:hint="default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美术：妈妈的头发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/>
        </w:rPr>
        <w:t xml:space="preserve"> 这是一次线条绘画活动。妈妈的发型种类繁多，有卷发，有直发；有长发，有短发。在绘画中利用线条来表现头发是最直接的方式。本次活动引导幼儿在用语言描述妈妈发型的基础上利用各种线条（直线、波浪线、弹簧线、螺旋线）为妈妈设计漂亮的发型，大胆表现妈妈头发的基本特征，在创作妈妈头发的过程中，体验爱妈妈的情感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C:/Users/lenovo/Desktop/3.7/IMG_4226.JPGIMG_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3.7/IMG_4226.JPGIMG_42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C:/Users/lenovo/Desktop/3.7/IMG_4227.JPGIMG_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3.7/IMG_4227.JPGIMG_42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160020</wp:posOffset>
                  </wp:positionV>
                  <wp:extent cx="1962785" cy="1472565"/>
                  <wp:effectExtent l="0" t="0" r="5715" b="635"/>
                  <wp:wrapNone/>
                  <wp:docPr id="8" name="图片 8" descr="C:/Users/lenovo/Desktop/3.7/IMG_4229.JPGIMG_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3.7/IMG_4229.JPGIMG_42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130810</wp:posOffset>
                  </wp:positionV>
                  <wp:extent cx="2016760" cy="1513205"/>
                  <wp:effectExtent l="0" t="0" r="2540" b="10795"/>
                  <wp:wrapNone/>
                  <wp:docPr id="9" name="图片 9" descr="C:/Users/lenovo/Desktop/3.7/IMG_4232.JPGIMG_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3.7/IMG_4232.JPGIMG_42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165735</wp:posOffset>
                  </wp:positionV>
                  <wp:extent cx="1962785" cy="1472565"/>
                  <wp:effectExtent l="0" t="0" r="5715" b="635"/>
                  <wp:wrapNone/>
                  <wp:docPr id="10" name="图片 10" descr="C:/Users/lenovo/Desktop/3.7/IMG_4235.JPGIMG_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3.7/IMG_4235.JPGIMG_42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bookmarkStart w:id="1" w:name="_GoBack"/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136525</wp:posOffset>
                  </wp:positionV>
                  <wp:extent cx="2016760" cy="1513205"/>
                  <wp:effectExtent l="0" t="0" r="2540" b="10795"/>
                  <wp:wrapNone/>
                  <wp:docPr id="11" name="图片 11" descr="C:/Users/lenovo/Desktop/3.7/IMG_4236.JPGIMG_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3.7/IMG_4236.JPGIMG_42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1"/>
          </w:p>
        </w:tc>
      </w:tr>
    </w:tbl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★天气比较冷，请家长们为孩子及时增减衣物，以免受凉感冒哦！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★家长朋友们可以定期查看宝贝们的指甲长短情况，及时进行修剪哦！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zLCJoZGlkIjoiODAxMWQ4YjE4YjhhMmJmYmEwNjAwZGVkYTYzMzY2OWEiLCJ1c2VyQ291bnQiOjQy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C90142"/>
    <w:rsid w:val="23294C75"/>
    <w:rsid w:val="237C7B6F"/>
    <w:rsid w:val="247A47B6"/>
    <w:rsid w:val="24C53C66"/>
    <w:rsid w:val="24EA2059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4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2024-03-07T07:24:20Z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6F8B27CEE7224D358028EFEE91EA33B6_13</vt:lpwstr>
  </property>
  <property fmtid="{D5CDD505-2E9C-101B-9397-08002B2CF9AE}" pid="5" name="commondata">
    <vt:lpwstr>eyJjb3VudCI6NywiaGRpZCI6IjgwMTFkOGIxOGI4YTJiZmJhMDYwMGRlZGE2MzM2NjlhIiwidXNlckNvdW50Ijo3fQ==</vt:lpwstr>
  </property>
</Properties>
</file>