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305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我们班所有小朋友终于都来齐了！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多样饼干、核桃仁。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红薯饭、清蒸鸦片鱼、肉末包菜、荠菜山药木耳汤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：青菜肉丝面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香蕉、蓝莓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5/IMG_1756.JPGIMG_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5/IMG_1756.JPGIMG_1756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5/IMG_1757.JPGIMG_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5/IMG_1757.JPGIMG_1757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5/IMG_1755.JPGIMG_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5/IMG_1755.JPGIMG_1755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5/IMG_1784(1).JPGIMG_17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5/IMG_1784(1).JPGIMG_1784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5/IMG_1780.JPGIMG_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5/IMG_1780.JPGIMG_1780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5/IMG_1779.JPGIMG_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5/IMG_1779.JPGIMG_1779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4"/>
          <w:szCs w:val="24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歌曲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我的好妈妈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」</w:t>
      </w:r>
    </w:p>
    <w:p>
      <w:pPr>
        <w:spacing w:line="3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这是一节歌唱活动。歌曲</w:t>
      </w:r>
      <w:r>
        <w:rPr>
          <w:rFonts w:hint="eastAsia" w:ascii="宋体" w:hAnsi="宋体" w:eastAsia="宋体" w:cs="宋体"/>
          <w:sz w:val="24"/>
          <w:szCs w:val="24"/>
        </w:rPr>
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</w:r>
      <w:r>
        <w:rPr>
          <w:rFonts w:hint="eastAsia" w:ascii="宋体" w:hAnsi="宋体" w:eastAsia="宋体" w:cs="宋体"/>
          <w:kern w:val="0"/>
          <w:sz w:val="24"/>
          <w:szCs w:val="24"/>
        </w:rPr>
        <w:t>连贯、柔和。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我班幼儿喜欢参加音乐活动，尤其喜欢歌唱活动，对于朗朗上口的歌词兴趣浓厚。但是本次活动的歌曲较长，其中又出现多次休止，因此对于小班的孩子来说有一定挑战。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Arial" w:hAnsi="Arial" w:cs="Aria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55880</wp:posOffset>
            </wp:positionV>
            <wp:extent cx="4958715" cy="2463165"/>
            <wp:effectExtent l="0" t="0" r="9525" b="5715"/>
            <wp:wrapNone/>
            <wp:docPr id="10" name="图片 2" descr="20064273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0064273004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今天是下雨天，我们来到教室门口的亿童万能工匠进行户外游戏，孩子们有的爬，有的钻，有的坐在上面……玩的不亦乐乎！</w:t>
      </w:r>
    </w:p>
    <w:tbl>
      <w:tblPr>
        <w:tblStyle w:val="10"/>
        <w:tblpPr w:leftFromText="180" w:rightFromText="180" w:vertAnchor="text" w:horzAnchor="page" w:tblpX="1381" w:tblpY="147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3.5/IMG_1770.JPGIMG_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3.5/IMG_1770.JPGIMG_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3.5/IMG_1774.JPGIMG_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3.5/IMG_1774.JPGIMG_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6" descr="C:/Users/lulu/OneDrive/桌面/3.5/IMG_1771.JPGIMG_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lulu/OneDrive/桌面/3.5/IMG_1771.JPGIMG_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3.5/IMG_1776.JPGIMG_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3.5/IMG_1776.JPGIMG_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3.5/IMG_1773.JPGIMG_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3.5/IMG_1773.JPGIMG_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/Users/lulu/OneDrive/桌面/3.5/IMG_1777.JPGIMG_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ulu/OneDrive/桌面/3.5/IMG_1777.JPGIMG_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01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5/IMG_1760.JPG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5/IMG_1760.JPGIMG_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5/IMG_1764.JPGIMG_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5/IMG_1764.JPGIMG_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5/IMG_1762.JPGIMG_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5/IMG_1762.JPGIMG_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5/IMG_1766.JPGIMG_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5/IMG_1766.JPGIMG_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5/IMG_1763.JPGIMG_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5/IMG_1763.JPGIMG_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5/IMG_1768.JPGIMG_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5/IMG_1768.JPGIMG_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 各位家长下午好！</w:t>
            </w:r>
            <w:r>
              <w:rPr>
                <w:rFonts w:ascii="宋体" w:hAnsi="宋体" w:eastAsia="宋体" w:cs="宋体"/>
                <w:sz w:val="24"/>
                <w:szCs w:val="24"/>
              </w:rPr>
              <w:t>请仔细阅读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孩子今天带2回去的关于低保</w:t>
            </w:r>
            <w:r>
              <w:rPr>
                <w:rFonts w:ascii="宋体" w:hAnsi="宋体" w:eastAsia="宋体" w:cs="宋体"/>
                <w:sz w:val="24"/>
                <w:szCs w:val="24"/>
              </w:rPr>
              <w:t>“告家长书（电子稿）”，请家长们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仔细阅读闭并</w:t>
            </w:r>
            <w:r>
              <w:rPr>
                <w:rFonts w:ascii="宋体" w:hAnsi="宋体" w:eastAsia="宋体" w:cs="宋体"/>
                <w:sz w:val="24"/>
                <w:szCs w:val="24"/>
              </w:rPr>
              <w:t>签字后于明天早晨带来！谢谢配合！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E3LCJoZGlkIjoiN2YzNjBkOTgyNWQ1YTMxYzM3MzMwNWFiODNmOWIzYWMiLCJ1c2VyQ291bnQiOjIzM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6D6F3B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1E276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AD87A0F"/>
    <w:rsid w:val="0B4D5644"/>
    <w:rsid w:val="0BA94BA0"/>
    <w:rsid w:val="0BB268D8"/>
    <w:rsid w:val="0BC1058F"/>
    <w:rsid w:val="0BC80F11"/>
    <w:rsid w:val="0BFC7A81"/>
    <w:rsid w:val="0C570335"/>
    <w:rsid w:val="0C6311F3"/>
    <w:rsid w:val="0CA44EFC"/>
    <w:rsid w:val="0CBA04CD"/>
    <w:rsid w:val="0D0B3D64"/>
    <w:rsid w:val="0D15514C"/>
    <w:rsid w:val="0D2766C4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0D01DA"/>
    <w:rsid w:val="112540E8"/>
    <w:rsid w:val="11906D4D"/>
    <w:rsid w:val="11D020FF"/>
    <w:rsid w:val="11FD9232"/>
    <w:rsid w:val="12E21C96"/>
    <w:rsid w:val="12F86B39"/>
    <w:rsid w:val="13470326"/>
    <w:rsid w:val="137666A2"/>
    <w:rsid w:val="13EE7251"/>
    <w:rsid w:val="141E3F3A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51127E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A67E7D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74149"/>
    <w:rsid w:val="25CE7AAC"/>
    <w:rsid w:val="25FE3EB3"/>
    <w:rsid w:val="260D24A3"/>
    <w:rsid w:val="263F14EC"/>
    <w:rsid w:val="26743E6B"/>
    <w:rsid w:val="26835A67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894691"/>
    <w:rsid w:val="2ECA5923"/>
    <w:rsid w:val="2EE713C2"/>
    <w:rsid w:val="2EEA15D4"/>
    <w:rsid w:val="2F5F1D65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97A3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6D31EA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067DD8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DDE1EAC"/>
    <w:rsid w:val="4E946A0E"/>
    <w:rsid w:val="4ECA645D"/>
    <w:rsid w:val="4F096C8B"/>
    <w:rsid w:val="4F5921E9"/>
    <w:rsid w:val="4F6F5E55"/>
    <w:rsid w:val="4F8F602D"/>
    <w:rsid w:val="4FB72BD2"/>
    <w:rsid w:val="4FC155E1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9276E"/>
    <w:rsid w:val="53087C89"/>
    <w:rsid w:val="531B1BBF"/>
    <w:rsid w:val="532B645A"/>
    <w:rsid w:val="536F7A4A"/>
    <w:rsid w:val="53937294"/>
    <w:rsid w:val="547C41CC"/>
    <w:rsid w:val="548D2FEE"/>
    <w:rsid w:val="54905ECA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820063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07737"/>
    <w:rsid w:val="5BEC3EAE"/>
    <w:rsid w:val="5BF62AB6"/>
    <w:rsid w:val="5BFC372D"/>
    <w:rsid w:val="5CF90EE1"/>
    <w:rsid w:val="5D24060E"/>
    <w:rsid w:val="5D6D0863"/>
    <w:rsid w:val="5E8408E7"/>
    <w:rsid w:val="5EB10F16"/>
    <w:rsid w:val="5EB86C6A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733CAD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54084E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9A1BA3"/>
    <w:rsid w:val="69F10D61"/>
    <w:rsid w:val="6A641533"/>
    <w:rsid w:val="6AA87672"/>
    <w:rsid w:val="6AD06BC8"/>
    <w:rsid w:val="6B364C7D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8C0D66"/>
    <w:rsid w:val="6D92373E"/>
    <w:rsid w:val="6DAA7382"/>
    <w:rsid w:val="6DC62B2F"/>
    <w:rsid w:val="6DD154F3"/>
    <w:rsid w:val="6DDAE83E"/>
    <w:rsid w:val="6DEE1206"/>
    <w:rsid w:val="6DFF3545"/>
    <w:rsid w:val="6E337B9A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09D8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21</TotalTime>
  <ScaleCrop>false</ScaleCrop>
  <LinksUpToDate>false</LinksUpToDate>
  <CharactersWithSpaces>706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2024-03-06T02:43:13Z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