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2024.3.1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你快乐 我快乐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今天3位小朋友请假。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集体活动《爱耳日活动：保护我们的耳朵》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3月3日，是全国“爱耳日”。在今年的“爱耳日”来临之际，我们开展了以“爱耳日”为主题的宣传教育活动。旨在向幼儿宣传爱耳护耳的有关知识。活动中，老师首先向孩子们介绍了爱耳日的意义，并通过讲解耳朵的构造，同时形象地观看耳朵解剖图，让大家知道耳朵对于我们的重要性。伤害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耳朵，会对我们的生活、学习带来不便。而后，通过自己自由绘画的形式画出保护耳朵图告诉其他小朋友，让他们也来了解爱护耳朵的各种方法。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活动的开展，培养了孩子良好的生活习惯，使孩子们了解了爱耳护耳的知识，增强了孩子保护耳朵的意识。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3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3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3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9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399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9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今天我们在皮球区进行活动，孩子们选择喜欢的皮球，有的比赛拍球，有的练习投球，还有的两两合作进行抛接球，玩羊角球的小朋友也在蹦蹦跳跳的游戏，十分愉悦和快乐。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3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9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39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96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9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9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97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：中午吃的是红薯饭、糖醋排骨炒年糕、香干炒芹菜、鸡毛菜虾米汤。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最近孩子们吃饭的速度明显增长了不少，继续保持哦，另外今天蒋翊晗、李慕妍、张悦威、冯欣小朋友的菜有所剩余，多吃蔬菜很有必要，下次也要争取吃一些哦！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1.请及时关注幼儿身体情况，并及时跟老师沟通哦！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2.请调整好幼儿的作息时间，早睡早起，养成良好的作息习惯。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3.入园前请及时检查幼儿的口袋，以防出现尖锐的物品误伤幼儿哦~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4.今天不上延时班，请3:40来园接幼儿。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AsImhkaWQiOiJmZTY1OWIyN2VlNTNjYTgxNmUxNzY3MGQwZTYyMTJmMCIsInVzZXJDb3VudCI6M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47048"/>
    <w:rsid w:val="159F60BD"/>
    <w:rsid w:val="1CD53A47"/>
    <w:rsid w:val="225801AB"/>
    <w:rsid w:val="231E2FCC"/>
    <w:rsid w:val="27CC1ABA"/>
    <w:rsid w:val="27FA4F9E"/>
    <w:rsid w:val="29F142D5"/>
    <w:rsid w:val="2B971617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CE63AA8"/>
    <w:rsid w:val="41393EEC"/>
    <w:rsid w:val="413C520B"/>
    <w:rsid w:val="476C3779"/>
    <w:rsid w:val="48185562"/>
    <w:rsid w:val="4B596F2D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359</Words>
  <Characters>373</Characters>
  <Lines>1</Lines>
  <Paragraphs>1</Paragraphs>
  <TotalTime>9</TotalTime>
  <ScaleCrop>false</ScaleCrop>
  <LinksUpToDate>false</LinksUpToDate>
  <CharactersWithSpaces>379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2024-03-02T09:57:02Z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24B2BC078A674F97BAE142DBFB0D3E59_13</vt:lpwstr>
  </property>
</Properties>
</file>