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26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,3人请假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今天的早点我们喝的是热乎乎的牛奶，有香甜的麻薯真是太美味啦！宝贝们吃得津津有味，牛奶也都按个人所需喝完了。希望明天我们的宝贝们可以继续保持哦！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户外活动：攀爬网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今天户外活动我们班进行了攀爬网的活动，在活动中小朋友都能够安全有序的进行游动，小朋友游戏中都十分开心！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134620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IMG_3311.JPGIMG_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3311.JPGIMG_331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255905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3312.JPGIMG_3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3312.JPGIMG_33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172720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3317.JPGIMG_3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3317.JPGIMG_33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233680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3318.JPGIMG_3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3318.JPGIMG_33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3320.JPGIMG_3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3320.JPGIMG_33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3337.JPGIMG_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3337.JPGIMG_33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集体活动：火的利用与危险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在集体活动我们和小朋友讨论了火在生活中的利用，已经火使用不当会造成的危险。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134620</wp:posOffset>
                  </wp:positionV>
                  <wp:extent cx="2618740" cy="1964055"/>
                  <wp:effectExtent l="139700" t="109220" r="137160" b="136525"/>
                  <wp:wrapTopAndBottom/>
                  <wp:docPr id="6" name="图片 6" descr="C:/Users/25430/Desktop/IMG_3340.JPGIMG_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3340.JPGIMG_33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262255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3341.JPGIMG_3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3341.JPGIMG_33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179070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3342.JPGIMG_3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3342.JPGIMG_33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240030</wp:posOffset>
                  </wp:positionV>
                  <wp:extent cx="2755265" cy="2066290"/>
                  <wp:effectExtent l="139700" t="109220" r="137795" b="125730"/>
                  <wp:wrapTopAndBottom/>
                  <wp:docPr id="14" name="图片 14" descr="C:/Users/25430/Desktop/IMG_3343.JPGIMG_3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25430/Desktop/IMG_3343.JPGIMG_33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140970</wp:posOffset>
                  </wp:positionV>
                  <wp:extent cx="2755265" cy="2066290"/>
                  <wp:effectExtent l="139700" t="109220" r="137795" b="125730"/>
                  <wp:wrapTopAndBottom/>
                  <wp:docPr id="16" name="图片 16" descr="C:/Users/25430/Desktop/IMG_3345.JPGIMG_3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25430/Desktop/IMG_3345.JPGIMG_33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140970</wp:posOffset>
                  </wp:positionV>
                  <wp:extent cx="2755265" cy="2066290"/>
                  <wp:effectExtent l="139700" t="109220" r="137795" b="125730"/>
                  <wp:wrapTopAndBottom/>
                  <wp:docPr id="17" name="图片 17" descr="C:/Users/25430/Desktop/IMG_3347.JPGIMG_3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25430/Desktop/IMG_3347.JPGIMG_33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Y2LCJoZGlkIjoiMWI4NWYzZGFkNDJiYTY1ODFjMTg3YjM5MmNjODNlNDkiLCJ1c2VyQ291bnQiOjI5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A3028C6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95746"/>
    <w:rsid w:val="395F70E5"/>
    <w:rsid w:val="396C5269"/>
    <w:rsid w:val="3A325BDF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11</TotalTime>
  <ScaleCrop>false</ScaleCrop>
  <LinksUpToDate>false</LinksUpToDate>
  <CharactersWithSpaces>884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2023-09-05T05:36:00Z</cp:lastPrinted>
  <dcterms:modified xsi:type="dcterms:W3CDTF">2024-03-01T08:36:20Z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7120ED2A93404893ACE8F5D90929D248_13</vt:lpwstr>
  </property>
  <property fmtid="{D5CDD505-2E9C-101B-9397-08002B2CF9AE}" pid="5" name="commondata">
    <vt:lpwstr>eyJjb3VudCI6NywiaGRpZCI6IjgwMTFkOGIxOGI4YTJiZmJhMDYwMGRlZGE2MzM2NjlhIiwidXNlckNvdW50Ijo3fQ==</vt:lpwstr>
  </property>
</Properties>
</file>