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2.28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美术活动：我的家</w:t>
      </w:r>
    </w:p>
    <w:p>
      <w:pPr>
        <w:ind w:firstLine="422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Cs/>
        </w:rPr>
        <w:t>家是孩子认为最安全而又温馨的港湾。本次主要引导幼儿用半圆形与方形的组合变成蘑菇房子，并用自己喜欢的颜色装饰自己的蘑菇家从而提高幼儿的动手能力，对绘画感兴趣，感受家的温暖。最后通过用鲜艳的颜色给家涂色表达自己对家的感受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228_10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228_1002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228_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228_100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228_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228_1003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228_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228_1003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228_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228_1003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228_10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228_1003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211" w:firstLineChars="100"/>
        <w:rPr>
          <w:rFonts w:hint="default" w:ascii="宋体" w:hAnsi="宋体"/>
          <w:color w:val="000000"/>
          <w:szCs w:val="21"/>
          <w:shd w:val="clear" w:color="auto" w:fill="FFFFFF"/>
          <w:lang w:val="en-US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三、温馨提示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 1、近期班级有部分幼儿指甲较长，请家长们今晚回家检查幼儿的指甲，请及时帮助幼儿进行修剪哦～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2、《快乐家园》还没有带来的小朋友请于明天带来哦～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</w:rPr>
        <w:t>3、请家长们准备一身替换的衣服带来幼儿园，以备不时之需哦～</w:t>
      </w:r>
      <w:bookmarkStart w:id="0" w:name="_GoBack"/>
      <w:bookmarkEnd w:id="0"/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M0LCJoZGlkIjoiODViY2JkMjU3NGYzZTEwMzZmMGFkZWViYmNkYWU3NDIiLCJ1c2VyQ291bnQiOjEwMH0="/>
  </w:docVars>
  <w:rsids>
    <w:rsidRoot w:val="00000000"/>
    <w:rsid w:val="00452C8C"/>
    <w:rsid w:val="008D6502"/>
    <w:rsid w:val="00DD4A4C"/>
    <w:rsid w:val="00F64E16"/>
    <w:rsid w:val="015664E5"/>
    <w:rsid w:val="016F4D3B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20392AC3"/>
    <w:rsid w:val="2119253C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AA2656"/>
    <w:rsid w:val="6AB04F87"/>
    <w:rsid w:val="6AC9392C"/>
    <w:rsid w:val="6AE6619B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2024-02-28T06:54:39Z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