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34F9B8F8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7446B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130ACB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467E4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F7FEB44" w14:textId="69E7C38C" w:rsidR="0052732C" w:rsidRDefault="00467E47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今天早晨下起了蒙蒙细雨，温度虽然变化不大，但由于下雨，带来了一种阴冷的感觉。</w:t>
      </w:r>
      <w:r w:rsidR="007A1CF3">
        <w:rPr>
          <w:rFonts w:ascii="宋体" w:eastAsia="宋体" w:hAnsi="宋体" w:cs="宋体" w:hint="eastAsia"/>
          <w:sz w:val="24"/>
          <w:szCs w:val="24"/>
        </w:rPr>
        <w:t>今天共来园1</w:t>
      </w:r>
      <w:r w:rsidR="007A1CF3">
        <w:rPr>
          <w:rFonts w:ascii="宋体" w:eastAsia="宋体" w:hAnsi="宋体" w:cs="宋体"/>
          <w:sz w:val="24"/>
          <w:szCs w:val="24"/>
        </w:rPr>
        <w:t>4</w:t>
      </w:r>
      <w:r w:rsidR="007A1CF3">
        <w:rPr>
          <w:rFonts w:ascii="宋体" w:eastAsia="宋体" w:hAnsi="宋体" w:cs="宋体" w:hint="eastAsia"/>
          <w:sz w:val="24"/>
          <w:szCs w:val="24"/>
        </w:rPr>
        <w:t>人，6人</w:t>
      </w:r>
      <w:r>
        <w:rPr>
          <w:rFonts w:ascii="宋体" w:eastAsia="宋体" w:hAnsi="宋体" w:cs="宋体" w:hint="eastAsia"/>
          <w:sz w:val="24"/>
          <w:szCs w:val="24"/>
        </w:rPr>
        <w:t>继续</w:t>
      </w:r>
      <w:r w:rsidR="007A1CF3">
        <w:rPr>
          <w:rFonts w:ascii="宋体" w:eastAsia="宋体" w:hAnsi="宋体" w:cs="宋体" w:hint="eastAsia"/>
          <w:sz w:val="24"/>
          <w:szCs w:val="24"/>
        </w:rPr>
        <w:t>请假。最近</w:t>
      </w:r>
      <w:r>
        <w:rPr>
          <w:rFonts w:ascii="宋体" w:eastAsia="宋体" w:hAnsi="宋体" w:cs="宋体" w:hint="eastAsia"/>
          <w:sz w:val="24"/>
          <w:szCs w:val="24"/>
        </w:rPr>
        <w:t>生病</w:t>
      </w:r>
      <w:r w:rsidR="007A1CF3">
        <w:rPr>
          <w:rFonts w:ascii="宋体" w:eastAsia="宋体" w:hAnsi="宋体" w:cs="宋体" w:hint="eastAsia"/>
          <w:sz w:val="24"/>
          <w:szCs w:val="24"/>
        </w:rPr>
        <w:t>的孩子增多了，家长们在家也要注意防护哦！</w:t>
      </w:r>
    </w:p>
    <w:p w14:paraId="361185D9" w14:textId="1DD8B0D0" w:rsidR="00927EB8" w:rsidRDefault="00927EB8" w:rsidP="00992C3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467E4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D5FC0A6" wp14:editId="3EC00CA7">
            <wp:extent cx="1921331" cy="1440000"/>
            <wp:effectExtent l="0" t="0" r="0" b="0"/>
            <wp:docPr id="18632706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E4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73F8668" wp14:editId="2FD94F32">
            <wp:extent cx="1921331" cy="1440000"/>
            <wp:effectExtent l="0" t="0" r="0" b="0"/>
            <wp:docPr id="17706910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E4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7523F6C" wp14:editId="0D6D2962">
            <wp:extent cx="1921331" cy="1440000"/>
            <wp:effectExtent l="0" t="0" r="0" b="0"/>
            <wp:docPr id="4839508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E47">
        <w:rPr>
          <w:rFonts w:ascii="宋体" w:eastAsia="宋体" w:hAnsi="宋体" w:cs="宋体"/>
          <w:sz w:val="24"/>
          <w:szCs w:val="24"/>
        </w:rPr>
        <w:t xml:space="preserve"> </w:t>
      </w:r>
      <w:r w:rsidR="00467E4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500B496" wp14:editId="468C3F82">
            <wp:extent cx="1921331" cy="1440000"/>
            <wp:effectExtent l="0" t="0" r="0" b="0"/>
            <wp:docPr id="1824314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E47">
        <w:rPr>
          <w:rFonts w:ascii="宋体" w:eastAsia="宋体" w:hAnsi="宋体" w:cs="宋体"/>
          <w:sz w:val="24"/>
          <w:szCs w:val="24"/>
        </w:rPr>
        <w:t xml:space="preserve"> </w:t>
      </w:r>
      <w:r w:rsidR="00467E4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5236A2B" wp14:editId="74BB0A6F">
            <wp:extent cx="1921331" cy="1440000"/>
            <wp:effectExtent l="0" t="0" r="0" b="0"/>
            <wp:docPr id="12178547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E47">
        <w:rPr>
          <w:rFonts w:ascii="宋体" w:eastAsia="宋体" w:hAnsi="宋体" w:cs="宋体"/>
          <w:sz w:val="24"/>
          <w:szCs w:val="24"/>
        </w:rPr>
        <w:t xml:space="preserve"> </w:t>
      </w:r>
      <w:r w:rsidR="00467E4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EA403AD" wp14:editId="4A031EA2">
            <wp:extent cx="1921331" cy="1440000"/>
            <wp:effectExtent l="0" t="0" r="0" b="0"/>
            <wp:docPr id="10469864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52732C" w14:paraId="2C7232DB" w14:textId="77777777" w:rsidTr="000273B5">
        <w:tc>
          <w:tcPr>
            <w:tcW w:w="780" w:type="dxa"/>
            <w:vAlign w:val="center"/>
          </w:tcPr>
          <w:p w14:paraId="21D7ADCC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C611C5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34892ED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0DD6C40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3F0E375" w14:textId="032BE75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B52A15F" w14:textId="4655B191" w:rsidR="0052732C" w:rsidRDefault="0052732C" w:rsidP="0052732C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6089E8C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25B4411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D7FA8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311BF849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ED7FA8" w:rsidRDefault="00ED7FA8" w:rsidP="00ED7FA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163B4861" w14:textId="77777777" w:rsidTr="000273B5">
        <w:tc>
          <w:tcPr>
            <w:tcW w:w="780" w:type="dxa"/>
            <w:vAlign w:val="center"/>
          </w:tcPr>
          <w:p w14:paraId="33F42C78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696FCD92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25DE763D" w14:textId="6799CD1A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26AD075" w14:textId="2025E5E5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60BECC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1201AA17" w14:textId="77777777" w:rsidTr="000273B5">
        <w:tc>
          <w:tcPr>
            <w:tcW w:w="780" w:type="dxa"/>
            <w:vAlign w:val="center"/>
          </w:tcPr>
          <w:p w14:paraId="7B545BDF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047486C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028D690A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7B44C18" w14:textId="34F307F4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3FFA78FF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F911EE4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3E3F2C4E" w14:textId="77777777" w:rsidTr="000273B5">
        <w:tc>
          <w:tcPr>
            <w:tcW w:w="780" w:type="dxa"/>
            <w:vAlign w:val="center"/>
          </w:tcPr>
          <w:p w14:paraId="64E6F52B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BFB83C5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7AFB266E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0FFE528F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841868B" w14:textId="2AB1F086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4D3578A" w14:textId="0764FD7B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485CFF05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32B04A85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AE1D48" w14:paraId="279E4BE8" w14:textId="77777777" w:rsidTr="000273B5">
        <w:tc>
          <w:tcPr>
            <w:tcW w:w="780" w:type="dxa"/>
            <w:vAlign w:val="center"/>
          </w:tcPr>
          <w:p w14:paraId="1893734C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7460A9E4" w14:textId="77777777" w:rsidTr="000273B5">
        <w:tc>
          <w:tcPr>
            <w:tcW w:w="780" w:type="dxa"/>
            <w:vAlign w:val="center"/>
          </w:tcPr>
          <w:p w14:paraId="7ED2D9D2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2A92AA5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1005013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2BD463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123C71EC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33EB2375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D934C34" w14:textId="5EBC063C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6DF64EC" w14:textId="6E48179E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5EBEF0D9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5E2A96C3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AE1D48" w14:paraId="6EA27CC1" w14:textId="77777777" w:rsidTr="000273B5">
        <w:tc>
          <w:tcPr>
            <w:tcW w:w="780" w:type="dxa"/>
            <w:vAlign w:val="center"/>
          </w:tcPr>
          <w:p w14:paraId="54927300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385713A7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FB2229" w14:textId="7F99CCE6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55A7283" w14:textId="4A568E96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79E7C97A" w14:textId="75A8F438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C294EDF" w14:textId="6DADFF7A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C39D19" w14:textId="472EE454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6EAAFD" w14:textId="6CFA51D7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AE1D48" w14:paraId="7CE97971" w14:textId="77777777" w:rsidTr="000273B5">
        <w:tc>
          <w:tcPr>
            <w:tcW w:w="780" w:type="dxa"/>
            <w:vAlign w:val="center"/>
          </w:tcPr>
          <w:p w14:paraId="6A98F7F0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09A43CF8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5EA5B432" w14:textId="6926CD9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088E4E18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D78AABE" w14:textId="4C5CB2E3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641777DF" w14:textId="77777777" w:rsidTr="000273B5">
        <w:tc>
          <w:tcPr>
            <w:tcW w:w="780" w:type="dxa"/>
            <w:vAlign w:val="center"/>
          </w:tcPr>
          <w:p w14:paraId="23E4E2FB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30585341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477EA0B5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7DFB9FCF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13883E83" w14:textId="644D835B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CD2E5C7" w14:textId="0CB5335F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1E8079E9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41D1B48A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AE1D48" w14:paraId="701A183D" w14:textId="77777777" w:rsidTr="000273B5">
        <w:tc>
          <w:tcPr>
            <w:tcW w:w="780" w:type="dxa"/>
            <w:vAlign w:val="center"/>
          </w:tcPr>
          <w:p w14:paraId="735E961A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39560F50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359651EB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62D186C0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1B2B608C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A23AACE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55C99C4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7C83FAD9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AE1D48" w14:paraId="5C553BF9" w14:textId="77777777" w:rsidTr="000273B5">
        <w:tc>
          <w:tcPr>
            <w:tcW w:w="780" w:type="dxa"/>
            <w:vAlign w:val="center"/>
          </w:tcPr>
          <w:p w14:paraId="3420D1E0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497E6DF8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26B6E87C" w14:textId="77777777" w:rsidTr="000273B5">
        <w:tc>
          <w:tcPr>
            <w:tcW w:w="780" w:type="dxa"/>
            <w:vAlign w:val="center"/>
          </w:tcPr>
          <w:p w14:paraId="4CEAA788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0DCB98F9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1C04484E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2C3264C8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0BB2FB2D" w14:textId="77777777" w:rsidTr="000273B5">
        <w:tc>
          <w:tcPr>
            <w:tcW w:w="780" w:type="dxa"/>
            <w:vAlign w:val="center"/>
          </w:tcPr>
          <w:p w14:paraId="5201A115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0902720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7C264A11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1EEE778" w14:textId="3802C3DA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5D2055B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3C8621CE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3A33CAAC" w14:textId="77777777" w:rsidTr="000273B5">
        <w:tc>
          <w:tcPr>
            <w:tcW w:w="780" w:type="dxa"/>
            <w:vAlign w:val="center"/>
          </w:tcPr>
          <w:p w14:paraId="6C5A9A27" w14:textId="3AA1E17A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67D0B93E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AE1D48" w:rsidRDefault="00AE1D48" w:rsidP="00AE1D4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5B20548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1B903223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05E02E54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805361C" w14:textId="045E0D2F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272C6E30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E8BDE0F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2A42D53D" w14:textId="77777777" w:rsidTr="000273B5">
        <w:tc>
          <w:tcPr>
            <w:tcW w:w="780" w:type="dxa"/>
            <w:vAlign w:val="center"/>
          </w:tcPr>
          <w:p w14:paraId="094CFBB6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2BD3A13E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09B7DF0A" w14:textId="77777777" w:rsidTr="000273B5">
        <w:tc>
          <w:tcPr>
            <w:tcW w:w="780" w:type="dxa"/>
            <w:vAlign w:val="center"/>
          </w:tcPr>
          <w:p w14:paraId="60FB4A18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25C215B5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E1D48" w14:paraId="53E8B04C" w14:textId="77777777" w:rsidTr="00130ACB">
        <w:tc>
          <w:tcPr>
            <w:tcW w:w="780" w:type="dxa"/>
            <w:vAlign w:val="center"/>
          </w:tcPr>
          <w:p w14:paraId="6DF44132" w14:textId="77777777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AE1D48" w:rsidRDefault="00AE1D48" w:rsidP="00AE1D4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18255690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5C347F8D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AE1D48" w:rsidRDefault="00AE1D48" w:rsidP="00AE1D4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AF97BBA" w14:textId="4D1A9623" w:rsidR="00992C3E" w:rsidRPr="007A1CF3" w:rsidRDefault="00AE1D48" w:rsidP="00AE1D48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891115A" wp14:editId="586B27BA">
            <wp:extent cx="1921331" cy="1440000"/>
            <wp:effectExtent l="0" t="0" r="0" b="0"/>
            <wp:docPr id="1328593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10E18C8" wp14:editId="035B1617">
            <wp:extent cx="1921331" cy="1440000"/>
            <wp:effectExtent l="0" t="0" r="0" b="0"/>
            <wp:docPr id="7794384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23DC1CF" wp14:editId="5AA19196">
            <wp:extent cx="1921331" cy="1440000"/>
            <wp:effectExtent l="0" t="0" r="0" b="0"/>
            <wp:docPr id="1992345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C3E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 </w:t>
      </w:r>
      <w:r w:rsidR="00992C3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</w:p>
    <w:p w14:paraId="1409189C" w14:textId="77777777" w:rsidR="00992C3E" w:rsidRDefault="00992C3E" w:rsidP="00B20F2E">
      <w:pPr>
        <w:spacing w:line="360" w:lineRule="exact"/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137E4443" w14:textId="3825FBF3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美术：我有一个幸福的家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C8429DB" w14:textId="77777777" w:rsidR="00467E47" w:rsidRDefault="00467E47" w:rsidP="00467E47">
      <w:pPr>
        <w:widowControl/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467E47">
        <w:rPr>
          <w:rFonts w:ascii="宋体" w:eastAsia="宋体" w:hAnsi="宋体" w:cs="宋体" w:hint="eastAsia"/>
          <w:sz w:val="24"/>
          <w:szCs w:val="24"/>
        </w:rPr>
        <w:t>家是孩子认为最安全而又温馨的港湾。本次活动主要引导幼儿用半圆形、三角形、正方形等几何图形的组合变成自己心中的家，并用自己喜欢的颜色装饰自己的家从而提高幼儿的动手能力，对绘画感兴趣，感受家的温暖。最后通过用鲜艳的颜色给家涂色表达自己对家的感受。</w:t>
      </w:r>
    </w:p>
    <w:p w14:paraId="35F0CB1A" w14:textId="00D48F70" w:rsidR="00AE1D48" w:rsidRDefault="00E26567" w:rsidP="00E26567">
      <w:pPr>
        <w:widowControl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8788945" wp14:editId="487CBF86">
            <wp:extent cx="1921331" cy="1440000"/>
            <wp:effectExtent l="0" t="0" r="0" b="0"/>
            <wp:docPr id="8920448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D48">
        <w:rPr>
          <w:rFonts w:ascii="宋体" w:eastAsia="宋体" w:hAnsi="宋体" w:cs="宋体"/>
          <w:sz w:val="24"/>
          <w:szCs w:val="24"/>
        </w:rPr>
        <w:t xml:space="preserve"> </w:t>
      </w:r>
      <w:r w:rsidR="0080359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36D3698" wp14:editId="643F428B">
            <wp:extent cx="1921331" cy="1440000"/>
            <wp:effectExtent l="0" t="0" r="0" b="0"/>
            <wp:docPr id="20522078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D48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803597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77A7149" wp14:editId="66E7C361">
            <wp:extent cx="1921331" cy="1440000"/>
            <wp:effectExtent l="0" t="0" r="0" b="0"/>
            <wp:docPr id="3991887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2F7C" w14:textId="1AB3EF6B" w:rsidR="00B20F2E" w:rsidRPr="00AE1D48" w:rsidRDefault="00803597" w:rsidP="00AE1D48">
      <w:pPr>
        <w:widowControl/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55813A0B" wp14:editId="12C69250">
            <wp:extent cx="1921331" cy="1440000"/>
            <wp:effectExtent l="0" t="0" r="0" b="0"/>
            <wp:docPr id="9442655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F8C22F4" wp14:editId="20A5C6C1">
            <wp:extent cx="1921331" cy="1440000"/>
            <wp:effectExtent l="0" t="0" r="0" b="0"/>
            <wp:docPr id="18010690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97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1C9D771" wp14:editId="43D6C08D">
            <wp:extent cx="1921331" cy="1440000"/>
            <wp:effectExtent l="0" t="0" r="0" b="0"/>
            <wp:docPr id="546582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B8"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t xml:space="preserve">  </w:t>
      </w:r>
      <w:r w:rsidR="00B20F2E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               </w:t>
      </w:r>
    </w:p>
    <w:p w14:paraId="4FEABC6C" w14:textId="72894D2A" w:rsidR="008C7DF6" w:rsidRPr="00B20F2E" w:rsidRDefault="00FE273A" w:rsidP="00B20F2E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59B432E8" w14:textId="4AC53523" w:rsidR="00D254DC" w:rsidRPr="00AE1D48" w:rsidRDefault="00E26567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/>
          <w:sz w:val="24"/>
          <w:szCs w:val="24"/>
        </w:rPr>
      </w:pPr>
      <w:r w:rsidRPr="00AE1D48">
        <w:rPr>
          <w:rFonts w:ascii="宋体" w:eastAsia="宋体" w:hAnsi="宋体" w:cs="宋体" w:hint="eastAsia"/>
          <w:sz w:val="24"/>
          <w:szCs w:val="24"/>
        </w:rPr>
        <w:t>现在正是感冒、咳嗽等疾病的高发期，加上幼儿年龄小，身体抵抗力较弱，小朋友们呆在一起活动，经常会交叉感染也会影响病情康复速度。为了我们所有宝贝的健康着想，如果您的宝贝，最近有感冒、咳嗽、发烧、流鼻涕等现象，请让孩子在家多休息几天，等完全康复以后再来幼儿园。</w:t>
      </w:r>
      <w:r w:rsidR="00D254DC" w:rsidRPr="00AE1D48">
        <w:rPr>
          <w:rFonts w:ascii="宋体" w:eastAsia="宋体" w:hAnsi="宋体" w:cs="宋体" w:hint="eastAsia"/>
          <w:sz w:val="24"/>
          <w:szCs w:val="24"/>
        </w:rPr>
        <w:t>谢谢配合！</w:t>
      </w:r>
    </w:p>
    <w:p w14:paraId="530D92CA" w14:textId="2D100521" w:rsidR="00AE1D48" w:rsidRPr="00AE1D48" w:rsidRDefault="00AE1D48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今天恰逢哈哈小朋友的生日！在此祝哈哈小朋友生日快乐！哈哈妈妈也为每个小朋友准备了一份精美的礼物！谢谢你们，太用心啦！</w:t>
      </w:r>
    </w:p>
    <w:sectPr w:rsidR="00AE1D48" w:rsidRPr="00AE1D48" w:rsidSect="00EE6F57">
      <w:headerReference w:type="default" r:id="rId25"/>
      <w:footerReference w:type="default" r:id="rId2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A8FAB" w14:textId="77777777" w:rsidR="00EE6F57" w:rsidRDefault="00EE6F57">
      <w:r>
        <w:separator/>
      </w:r>
    </w:p>
  </w:endnote>
  <w:endnote w:type="continuationSeparator" w:id="0">
    <w:p w14:paraId="72FF56F0" w14:textId="77777777" w:rsidR="00EE6F57" w:rsidRDefault="00EE6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59D0B" w14:textId="77777777" w:rsidR="00EE6F57" w:rsidRDefault="00EE6F57">
      <w:r>
        <w:separator/>
      </w:r>
    </w:p>
  </w:footnote>
  <w:footnote w:type="continuationSeparator" w:id="0">
    <w:p w14:paraId="1EE95097" w14:textId="77777777" w:rsidR="00EE6F57" w:rsidRDefault="00EE6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536pt;height:16in;visibility:visible" o:bullet="t">
        <v:imagedata r:id="rId1" o:title=""/>
      </v:shape>
    </w:pict>
  </w:numPicBullet>
  <w:numPicBullet w:numPicBulletId="1">
    <w:pict>
      <v:shape id="_x0000_i1054" type="#_x0000_t75" style="width:1536pt;height:16in;visibility:visible" o:bullet="t">
        <v:imagedata r:id="rId2" o:title=""/>
      </v:shape>
    </w:pict>
  </w:numPicBullet>
  <w:numPicBullet w:numPicBulletId="2">
    <w:pict>
      <v:shape id="_x0000_i1055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0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1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3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0"/>
  </w:num>
  <w:num w:numId="7" w16cid:durableId="1350717350">
    <w:abstractNumId w:val="8"/>
  </w:num>
  <w:num w:numId="8" w16cid:durableId="829520408">
    <w:abstractNumId w:val="12"/>
  </w:num>
  <w:num w:numId="9" w16cid:durableId="902522146">
    <w:abstractNumId w:val="4"/>
  </w:num>
  <w:num w:numId="10" w16cid:durableId="647124757">
    <w:abstractNumId w:val="9"/>
  </w:num>
  <w:num w:numId="11" w16cid:durableId="1364402360">
    <w:abstractNumId w:val="13"/>
  </w:num>
  <w:num w:numId="12" w16cid:durableId="1681731983">
    <w:abstractNumId w:val="5"/>
  </w:num>
  <w:num w:numId="13" w16cid:durableId="1273169220">
    <w:abstractNumId w:val="11"/>
  </w:num>
  <w:num w:numId="14" w16cid:durableId="307057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F3930"/>
    <w:rsid w:val="000F3EBC"/>
    <w:rsid w:val="000F554E"/>
    <w:rsid w:val="0010110C"/>
    <w:rsid w:val="00102AC9"/>
    <w:rsid w:val="00110B5D"/>
    <w:rsid w:val="00127340"/>
    <w:rsid w:val="00130ACB"/>
    <w:rsid w:val="00133E4F"/>
    <w:rsid w:val="001648BB"/>
    <w:rsid w:val="0018247A"/>
    <w:rsid w:val="00182A79"/>
    <w:rsid w:val="001979BA"/>
    <w:rsid w:val="001E7D3F"/>
    <w:rsid w:val="001F3782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A6401"/>
    <w:rsid w:val="002D6698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802B7"/>
    <w:rsid w:val="00593A1C"/>
    <w:rsid w:val="005B3ADD"/>
    <w:rsid w:val="005B6D9F"/>
    <w:rsid w:val="005C3C54"/>
    <w:rsid w:val="005D21B6"/>
    <w:rsid w:val="005E3388"/>
    <w:rsid w:val="005E679A"/>
    <w:rsid w:val="00624B2A"/>
    <w:rsid w:val="006251E6"/>
    <w:rsid w:val="00655935"/>
    <w:rsid w:val="006777BD"/>
    <w:rsid w:val="006871A6"/>
    <w:rsid w:val="00697CBF"/>
    <w:rsid w:val="006B13B5"/>
    <w:rsid w:val="006D3DF3"/>
    <w:rsid w:val="00706953"/>
    <w:rsid w:val="00711F6E"/>
    <w:rsid w:val="00715197"/>
    <w:rsid w:val="00741618"/>
    <w:rsid w:val="007446BC"/>
    <w:rsid w:val="007502E9"/>
    <w:rsid w:val="007532E8"/>
    <w:rsid w:val="00764CE7"/>
    <w:rsid w:val="00775C23"/>
    <w:rsid w:val="00777714"/>
    <w:rsid w:val="007827CA"/>
    <w:rsid w:val="007A1CF3"/>
    <w:rsid w:val="007B45DD"/>
    <w:rsid w:val="007C7623"/>
    <w:rsid w:val="007D096B"/>
    <w:rsid w:val="007E09F6"/>
    <w:rsid w:val="007F26DD"/>
    <w:rsid w:val="007F343E"/>
    <w:rsid w:val="00803597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40FE"/>
    <w:rsid w:val="00986DB0"/>
    <w:rsid w:val="00987DD7"/>
    <w:rsid w:val="00992C3E"/>
    <w:rsid w:val="009A47BB"/>
    <w:rsid w:val="009C7937"/>
    <w:rsid w:val="009D3F89"/>
    <w:rsid w:val="009D5708"/>
    <w:rsid w:val="009D5741"/>
    <w:rsid w:val="009D6B1F"/>
    <w:rsid w:val="00A014F1"/>
    <w:rsid w:val="00A0204A"/>
    <w:rsid w:val="00A04101"/>
    <w:rsid w:val="00A04159"/>
    <w:rsid w:val="00A135F1"/>
    <w:rsid w:val="00A221C6"/>
    <w:rsid w:val="00A24977"/>
    <w:rsid w:val="00A94F14"/>
    <w:rsid w:val="00AA1509"/>
    <w:rsid w:val="00AC62F0"/>
    <w:rsid w:val="00AE1D48"/>
    <w:rsid w:val="00AE5171"/>
    <w:rsid w:val="00B13598"/>
    <w:rsid w:val="00B20F2E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C10CEC"/>
    <w:rsid w:val="00C14A50"/>
    <w:rsid w:val="00C155B1"/>
    <w:rsid w:val="00C26610"/>
    <w:rsid w:val="00C417AA"/>
    <w:rsid w:val="00C44DB1"/>
    <w:rsid w:val="00C66C47"/>
    <w:rsid w:val="00C73C48"/>
    <w:rsid w:val="00C83B4F"/>
    <w:rsid w:val="00C84B89"/>
    <w:rsid w:val="00C92FF1"/>
    <w:rsid w:val="00CB6763"/>
    <w:rsid w:val="00CC1E56"/>
    <w:rsid w:val="00CF2EC0"/>
    <w:rsid w:val="00D04F1F"/>
    <w:rsid w:val="00D16F9A"/>
    <w:rsid w:val="00D2037C"/>
    <w:rsid w:val="00D2540B"/>
    <w:rsid w:val="00D254DC"/>
    <w:rsid w:val="00D445EB"/>
    <w:rsid w:val="00D54C7D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CF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1963</TotalTime>
  <Pages>3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55</cp:revision>
  <cp:lastPrinted>2023-10-11T00:05:00Z</cp:lastPrinted>
  <dcterms:created xsi:type="dcterms:W3CDTF">2021-04-22T03:17:00Z</dcterms:created>
  <dcterms:modified xsi:type="dcterms:W3CDTF">2024-02-28T05:05:00Z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