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</w:rPr>
      </w:pPr>
      <w:bookmarkStart w:id="0" w:name="_Hlk153451063"/>
      <w:bookmarkEnd w:id="0"/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</w:rPr>
        <w:t>2024022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</w:rPr>
        <w:t>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</w:rPr>
        <w:t>| 小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</w:rPr>
        <w:t>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</w:rPr>
      </w:pPr>
      <w:r>
        <w:rPr>
          <w:rFonts w:ascii="宋体" w:hAnsi="宋体" w:eastAsia="宋体" w:cs="宋体"/>
          <w:color w:val="44546A" w:themeColor="text2"/>
          <w:spacing w:val="11"/>
          <w:szCs w:val="24"/>
        </w:rPr>
        <w:drawing>
          <wp:inline distT="0" distB="0" distL="0" distR="0">
            <wp:extent cx="2879725" cy="1439545"/>
            <wp:effectExtent l="0" t="0" r="0" b="0"/>
            <wp:docPr id="7878861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86154" name="图片 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spacing w:line="320" w:lineRule="exact"/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17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人，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4人请假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。</w:t>
      </w:r>
    </w:p>
    <w:p>
      <w:pPr>
        <w:spacing w:line="320" w:lineRule="exact"/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◎早点：牛奶、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腰果、多样饼干（自选）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。</w:t>
      </w:r>
    </w:p>
    <w:p>
      <w:pPr>
        <w:spacing w:line="320" w:lineRule="exact"/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◎午餐：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扬州炒饭、白萝卜排骨汤。</w:t>
      </w:r>
    </w:p>
    <w:p>
      <w:pPr>
        <w:spacing w:line="320" w:lineRule="exact"/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◎水果：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蓝莓、樱桃番茄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。</w:t>
      </w:r>
    </w:p>
    <w:p>
      <w:pPr>
        <w:spacing w:line="320" w:lineRule="exact"/>
        <w:ind w:firstLine="480" w:firstLineChars="200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eastAsia="zh-Hans"/>
        </w:rPr>
        <w:t>◎午点：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赤豆小元宵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</w:rPr>
        <w:t>。</w:t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</w:trPr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left="2310" w:hanging="2310" w:hangingChars="1100"/>
        <w:rPr>
          <w:rStyle w:val="12"/>
          <w:b w:val="0"/>
        </w:rPr>
      </w:pPr>
      <w:r>
        <w:rPr>
          <w:rStyle w:val="12"/>
          <w:rFonts w:hint="eastAsia"/>
          <w:b w:val="0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1645920</wp:posOffset>
            </wp:positionV>
            <wp:extent cx="1920875" cy="1439545"/>
            <wp:effectExtent l="0" t="0" r="14605" b="8255"/>
            <wp:wrapNone/>
            <wp:docPr id="1508312206" name="图片 6" descr="C:/Users/lulu/OneDrive/桌面/2.23/IMG_1262.JPGIMG_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312206" name="图片 6" descr="C:/Users/lulu/OneDrive/桌面/2.23/IMG_1262.JPGIMG_126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hint="eastAsia"/>
          <w:b w:val="0"/>
        </w:rPr>
        <w:drawing>
          <wp:inline distT="0" distB="0" distL="0" distR="0">
            <wp:extent cx="1920875" cy="1439545"/>
            <wp:effectExtent l="0" t="0" r="14605" b="8255"/>
            <wp:docPr id="3" name="图片 6" descr="C:/Users/lulu/OneDrive/桌面/2.23/IMG_1263.JPGIMG_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C:/Users/lulu/OneDrive/桌面/2.23/IMG_1263.JPGIMG_126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12"/>
          <w:rFonts w:hint="eastAsia"/>
          <w:b w:val="0"/>
        </w:rPr>
        <w:drawing>
          <wp:inline distT="0" distB="0" distL="0" distR="0">
            <wp:extent cx="1920875" cy="1439545"/>
            <wp:effectExtent l="0" t="0" r="14605" b="8255"/>
            <wp:docPr id="5" name="图片 6" descr="C:/Users/lulu/OneDrive/桌面/2.23/IMG_1265.JPGIMG_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C:/Users/lulu/OneDrive/桌面/2.23/IMG_1265.JPGIMG_126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12"/>
          <w:rFonts w:hint="eastAsia"/>
          <w:b w:val="0"/>
        </w:rPr>
        <w:drawing>
          <wp:inline distT="0" distB="0" distL="0" distR="0">
            <wp:extent cx="1920875" cy="1439545"/>
            <wp:effectExtent l="0" t="0" r="14605" b="8255"/>
            <wp:docPr id="6" name="图片 6" descr="C:/Users/lulu/OneDrive/桌面/2.23/IMG_1266.JPGIMG_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lulu/OneDrive/桌面/2.23/IMG_1266.JPGIMG_126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12"/>
          <w:rFonts w:hint="eastAsia"/>
          <w:b w:val="0"/>
        </w:rPr>
        <w:t xml:space="preserve"> </w:t>
      </w:r>
      <w:r>
        <w:rPr>
          <w:rStyle w:val="12"/>
          <w:b w:val="0"/>
        </w:rPr>
        <w:t xml:space="preserve">    </w:t>
      </w:r>
    </w:p>
    <w:p>
      <w:pPr>
        <w:pStyle w:val="22"/>
        <w:ind w:left="440"/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/>
          <w:b w:val="0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4028440</wp:posOffset>
            </wp:positionH>
            <wp:positionV relativeFrom="paragraph">
              <wp:posOffset>30480</wp:posOffset>
            </wp:positionV>
            <wp:extent cx="1920875" cy="1439545"/>
            <wp:effectExtent l="0" t="0" r="14605" b="8255"/>
            <wp:wrapNone/>
            <wp:docPr id="1728869733" name="图片 5" descr="C:/Users/lulu/OneDrive/桌面/2.23/IMG_1268.JPGIMG_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869733" name="图片 5" descr="C:/Users/lulu/OneDrive/桌面/2.23/IMG_1268.JPGIMG_126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hint="eastAsia"/>
          <w:b w:val="0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2007870</wp:posOffset>
            </wp:positionH>
            <wp:positionV relativeFrom="paragraph">
              <wp:posOffset>30480</wp:posOffset>
            </wp:positionV>
            <wp:extent cx="1920875" cy="1439545"/>
            <wp:effectExtent l="0" t="0" r="14605" b="8255"/>
            <wp:wrapNone/>
            <wp:docPr id="2" name="图片 5" descr="C:/Users/lulu/OneDrive/桌面/2.23/IMG_1271.JPGIMG_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C:/Users/lulu/OneDrive/桌面/2.23/IMG_1271.JPGIMG_127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2"/>
        <w:ind w:left="440"/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pStyle w:val="22"/>
        <w:ind w:left="440"/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pStyle w:val="22"/>
        <w:ind w:left="440"/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pStyle w:val="22"/>
        <w:ind w:left="440"/>
        <w:jc w:val="center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「半日活动</w:t>
      </w:r>
      <w:r>
        <w:rPr>
          <w:rStyle w:val="12"/>
          <w:rFonts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—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综合：嗨玩国潮 喜闹元宵」</w:t>
      </w:r>
    </w:p>
    <w:p>
      <w:pPr>
        <w:ind w:firstLine="480" w:firstLineChars="20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“龙腾四海春潮涌，凤舞九天喜气盈”，值此元宵佳节到来之际，为活跃民族传统节日气氛，传播中华民族的非遗文化，丰富人民群众精神文化生活，同时为我园幼儿、教职工搭建一个展示、交流的平台，特举办以“嗨玩国潮 喜闹元宵”为主题的元宵主题活动。小朋友们十分开心，戴着漂亮的头饰，穿着美美的服饰，参加一项项有趣的活动，还兑换了很多美食呢！好开心呀！</w:t>
      </w:r>
    </w:p>
    <w:p>
      <w:pPr>
        <w:spacing w:line="36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</w:p>
    <w:p>
      <w:pPr>
        <w:ind w:left="1920" w:hanging="1920" w:hangingChars="80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0" distR="0">
            <wp:extent cx="1920875" cy="1439545"/>
            <wp:effectExtent l="0" t="0" r="14605" b="8255"/>
            <wp:docPr id="619102790" name="图片 20" descr="C:/Users/lulu/OneDrive/桌面/2.23/IMG_1180(1).JPGIMG_11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02790" name="图片 20" descr="C:/Users/lulu/OneDrive/桌面/2.23/IMG_1180(1).JPGIMG_1180(1)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0" distR="0">
            <wp:extent cx="1920875" cy="1439545"/>
            <wp:effectExtent l="0" t="0" r="14605" b="8255"/>
            <wp:docPr id="1393912126" name="图片 21" descr="C:/Users/lulu/OneDrive/桌面/2.23/IMG_1190(1).JPGIMG_11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912126" name="图片 21" descr="C:/Users/lulu/OneDrive/桌面/2.23/IMG_1190(1).JPGIMG_1190(1)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0" distR="0">
            <wp:extent cx="1920875" cy="1439545"/>
            <wp:effectExtent l="0" t="0" r="14605" b="8255"/>
            <wp:docPr id="2140364363" name="图片 24" descr="C:/Users/lulu/OneDrive/桌面/2.23/IMG_1201(1).JPGIMG_12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64363" name="图片 24" descr="C:/Users/lulu/OneDrive/桌面/2.23/IMG_1201(1).JPGIMG_1201(1)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0" distR="0">
            <wp:extent cx="1920875" cy="1439545"/>
            <wp:effectExtent l="0" t="0" r="14605" b="8255"/>
            <wp:docPr id="1714057716" name="图片 23" descr="C:/Users/lulu/OneDrive/桌面/2.23/IMG_1203(1).JPGIMG_12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057716" name="图片 23" descr="C:/Users/lulu/OneDrive/桌面/2.23/IMG_1203(1).JPGIMG_1203(1)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0" distR="0">
            <wp:extent cx="1920875" cy="1439545"/>
            <wp:effectExtent l="0" t="0" r="14605" b="8255"/>
            <wp:docPr id="605476951" name="图片 19" descr="C:/Users/lulu/OneDrive/桌面/2.23/IMG_1207(2).JPGIMG_1207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476951" name="图片 19" descr="C:/Users/lulu/OneDrive/桌面/2.23/IMG_1207(2).JPGIMG_1207(2)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0" distR="0">
            <wp:extent cx="1920875" cy="1439545"/>
            <wp:effectExtent l="0" t="0" r="14605" b="8255"/>
            <wp:docPr id="1714710074" name="图片 22" descr="C:/Users/lulu/OneDrive/桌面/2.23/IMG_1249.JPGIMG_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710074" name="图片 22" descr="C:/Users/lulu/OneDrive/桌面/2.23/IMG_1249.JPGIMG_124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97155</wp:posOffset>
                  </wp:positionV>
                  <wp:extent cx="2225675" cy="1670685"/>
                  <wp:effectExtent l="0" t="0" r="14605" b="5715"/>
                  <wp:wrapNone/>
                  <wp:docPr id="2004866927" name="图片 2004866927" descr="C:/Users/lulu/OneDrive/桌面/2.23/IMG_1164.JPGIMG_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866927" name="图片 2004866927" descr="C:/Users/lulu/OneDrive/桌面/2.23/IMG_1164.JPGIMG_116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675" cy="167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89535</wp:posOffset>
                  </wp:positionV>
                  <wp:extent cx="2199005" cy="1650365"/>
                  <wp:effectExtent l="0" t="0" r="10795" b="10795"/>
                  <wp:wrapNone/>
                  <wp:docPr id="1192638657" name="图片 1192638657" descr="C:/Users/lulu/OneDrive/桌面/2.23/IMG_1165(1).JPGIMG_116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638657" name="图片 1192638657" descr="C:/Users/lulu/OneDrive/桌面/2.23/IMG_1165(1).JPGIMG_1165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8" r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00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99060</wp:posOffset>
                  </wp:positionV>
                  <wp:extent cx="2195830" cy="1647825"/>
                  <wp:effectExtent l="0" t="0" r="13970" b="13335"/>
                  <wp:wrapNone/>
                  <wp:docPr id="1918025523" name="图片 1918025523" descr="C:/Users/lulu/OneDrive/桌面/2.23/IMG_1166.JPGIMG_1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025523" name="图片 1918025523" descr="C:/Users/lulu/OneDrive/桌面/2.23/IMG_1166.JPGIMG_116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9" r="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289560</wp:posOffset>
                  </wp:positionH>
                  <wp:positionV relativeFrom="paragraph">
                    <wp:posOffset>76200</wp:posOffset>
                  </wp:positionV>
                  <wp:extent cx="2215515" cy="1662430"/>
                  <wp:effectExtent l="0" t="0" r="9525" b="13970"/>
                  <wp:wrapNone/>
                  <wp:docPr id="1546926900" name="图片 1546926900" descr="C:/Users/lulu/OneDrive/桌面/2.23/IMG_1168.JPGIMG_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926900" name="图片 1546926900" descr="C:/Users/lulu/OneDrive/桌面/2.23/IMG_1168.JPGIMG_116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38" r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515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123825</wp:posOffset>
                  </wp:positionV>
                  <wp:extent cx="2195830" cy="1647825"/>
                  <wp:effectExtent l="0" t="0" r="13970" b="13335"/>
                  <wp:wrapNone/>
                  <wp:docPr id="7" name="图片 7" descr="C:/Users/lulu/OneDrive/桌面/2.23/IMG_1169(1).JPGIMG_116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ulu/OneDrive/桌面/2.23/IMG_1169(1).JPGIMG_1169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9" r="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236220</wp:posOffset>
                  </wp:positionH>
                  <wp:positionV relativeFrom="paragraph">
                    <wp:posOffset>146685</wp:posOffset>
                  </wp:positionV>
                  <wp:extent cx="2195830" cy="1647825"/>
                  <wp:effectExtent l="0" t="0" r="13970" b="13335"/>
                  <wp:wrapNone/>
                  <wp:docPr id="8" name="图片 8" descr="C:/Users/lulu/OneDrive/桌面/2.23/IMG_1176.JPGIMG_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ulu/OneDrive/桌面/2.23/IMG_1176.JPGIMG_117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39" r="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「温馨提示」</w:t>
      </w:r>
    </w:p>
    <w:p>
      <w:pPr>
        <w:pStyle w:val="7"/>
        <w:numPr>
          <w:numId w:val="0"/>
        </w:numPr>
        <w:ind w:left="480" w:leftChars="0" w:firstLine="480" w:firstLineChars="200"/>
        <w:rPr>
          <w:rFonts w:ascii="宋体" w:hAnsi="宋体" w:eastAsia="宋体" w:cs="宋体"/>
          <w:kern w:val="2"/>
          <w:szCs w:val="24"/>
        </w:rPr>
      </w:pPr>
      <w:r>
        <w:rPr>
          <w:rFonts w:hint="eastAsia" w:ascii="宋体" w:hAnsi="宋体" w:eastAsia="宋体" w:cs="宋体"/>
          <w:kern w:val="2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kern w:val="2"/>
          <w:szCs w:val="24"/>
        </w:rPr>
        <w:t>今天是星期五，我们不开展全托不夜宿班活动，请家长们于3:</w:t>
      </w:r>
      <w:r>
        <w:rPr>
          <w:rFonts w:ascii="宋体" w:hAnsi="宋体" w:eastAsia="宋体" w:cs="宋体"/>
          <w:kern w:val="2"/>
          <w:szCs w:val="24"/>
        </w:rPr>
        <w:t>30</w:t>
      </w:r>
      <w:r>
        <w:rPr>
          <w:rFonts w:hint="eastAsia" w:ascii="宋体" w:hAnsi="宋体" w:eastAsia="宋体" w:cs="宋体"/>
          <w:kern w:val="2"/>
          <w:szCs w:val="24"/>
        </w:rPr>
        <w:t>准时接孩子们回家哦</w:t>
      </w:r>
      <w:r>
        <w:rPr>
          <w:rFonts w:ascii="宋体" w:hAnsi="宋体" w:eastAsia="宋体" w:cs="宋体"/>
          <w:kern w:val="2"/>
          <w:szCs w:val="24"/>
        </w:rPr>
        <w:t>！</w:t>
      </w:r>
      <w:r>
        <w:rPr>
          <w:rFonts w:hint="eastAsia" w:ascii="宋体" w:hAnsi="宋体" w:eastAsia="宋体" w:cs="宋体"/>
          <w:kern w:val="2"/>
          <w:szCs w:val="24"/>
        </w:rPr>
        <w:t>地面路滑，接送途中注意安全哦！</w:t>
      </w:r>
    </w:p>
    <w:p>
      <w:pPr>
        <w:pStyle w:val="7"/>
        <w:numPr>
          <w:numId w:val="0"/>
        </w:numPr>
        <w:ind w:firstLine="960" w:firstLineChars="400"/>
        <w:rPr>
          <w:rFonts w:ascii="宋体" w:hAnsi="宋体" w:eastAsia="宋体" w:cs="宋体"/>
          <w:kern w:val="2"/>
          <w:szCs w:val="24"/>
        </w:rPr>
      </w:pPr>
      <w:r>
        <w:rPr>
          <w:rFonts w:hint="eastAsia" w:ascii="宋体" w:hAnsi="宋体" w:eastAsia="宋体" w:cs="宋体"/>
          <w:kern w:val="2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kern w:val="2"/>
          <w:szCs w:val="24"/>
        </w:rPr>
        <w:t>《快乐家园》还未带来的小朋友请于下周一带过来哦！谢谢配合！</w:t>
      </w:r>
    </w:p>
    <w:p>
      <w:pPr>
        <w:pStyle w:val="7"/>
        <w:ind w:left="840"/>
        <w:rPr>
          <w:rFonts w:ascii="宋体" w:hAnsi="宋体" w:eastAsia="宋体" w:cs="宋体"/>
          <w:kern w:val="2"/>
          <w:szCs w:val="24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jb3VudCI6OTgsImhkaWQiOiI3ZjM2MGQ5ODI1ZDVhMzFjMzczMzA1YWI4M2Y5YjNhYyIsInVzZXJDb3VudCI6MTF9"/>
  </w:docVars>
  <w:rsids>
    <w:rsidRoot w:val="FDDFC22F"/>
    <w:rsid w:val="000039ED"/>
    <w:rsid w:val="00014C0F"/>
    <w:rsid w:val="000273B5"/>
    <w:rsid w:val="000551A9"/>
    <w:rsid w:val="00057611"/>
    <w:rsid w:val="0008220D"/>
    <w:rsid w:val="00083C63"/>
    <w:rsid w:val="00093DC5"/>
    <w:rsid w:val="00097789"/>
    <w:rsid w:val="000B146C"/>
    <w:rsid w:val="000C110A"/>
    <w:rsid w:val="000D2AE1"/>
    <w:rsid w:val="000F3930"/>
    <w:rsid w:val="000F3EBC"/>
    <w:rsid w:val="000F554E"/>
    <w:rsid w:val="0010110C"/>
    <w:rsid w:val="00102AC9"/>
    <w:rsid w:val="00110B5D"/>
    <w:rsid w:val="00127340"/>
    <w:rsid w:val="00130ACB"/>
    <w:rsid w:val="001648BB"/>
    <w:rsid w:val="0018247A"/>
    <w:rsid w:val="00182A79"/>
    <w:rsid w:val="001979BA"/>
    <w:rsid w:val="001E7D3F"/>
    <w:rsid w:val="001F3782"/>
    <w:rsid w:val="00224B03"/>
    <w:rsid w:val="00232862"/>
    <w:rsid w:val="00251E25"/>
    <w:rsid w:val="00252B76"/>
    <w:rsid w:val="00273B3B"/>
    <w:rsid w:val="002740E6"/>
    <w:rsid w:val="002937F6"/>
    <w:rsid w:val="002A0E92"/>
    <w:rsid w:val="002A542E"/>
    <w:rsid w:val="002A6401"/>
    <w:rsid w:val="002D6698"/>
    <w:rsid w:val="002F43F3"/>
    <w:rsid w:val="003005C8"/>
    <w:rsid w:val="00316F36"/>
    <w:rsid w:val="00333288"/>
    <w:rsid w:val="00384F41"/>
    <w:rsid w:val="003874C5"/>
    <w:rsid w:val="003A2824"/>
    <w:rsid w:val="003C2459"/>
    <w:rsid w:val="00400266"/>
    <w:rsid w:val="00402440"/>
    <w:rsid w:val="00402E39"/>
    <w:rsid w:val="00440686"/>
    <w:rsid w:val="00447F93"/>
    <w:rsid w:val="00453214"/>
    <w:rsid w:val="00476FF5"/>
    <w:rsid w:val="004C3A6F"/>
    <w:rsid w:val="004C76B6"/>
    <w:rsid w:val="004D26F6"/>
    <w:rsid w:val="004D2C0A"/>
    <w:rsid w:val="004E0C50"/>
    <w:rsid w:val="005079D0"/>
    <w:rsid w:val="00510E03"/>
    <w:rsid w:val="00514F8A"/>
    <w:rsid w:val="005176B0"/>
    <w:rsid w:val="0052732C"/>
    <w:rsid w:val="005302B1"/>
    <w:rsid w:val="005411DF"/>
    <w:rsid w:val="0054551A"/>
    <w:rsid w:val="00561345"/>
    <w:rsid w:val="005618C2"/>
    <w:rsid w:val="00570EC9"/>
    <w:rsid w:val="00571DA1"/>
    <w:rsid w:val="00577F2A"/>
    <w:rsid w:val="00593A1C"/>
    <w:rsid w:val="005B3ADD"/>
    <w:rsid w:val="005B6D9F"/>
    <w:rsid w:val="005C3C54"/>
    <w:rsid w:val="005D21B6"/>
    <w:rsid w:val="005E3388"/>
    <w:rsid w:val="00624B2A"/>
    <w:rsid w:val="006251E6"/>
    <w:rsid w:val="00655935"/>
    <w:rsid w:val="006777BD"/>
    <w:rsid w:val="006871A6"/>
    <w:rsid w:val="00697CBF"/>
    <w:rsid w:val="006B13B5"/>
    <w:rsid w:val="006D3DF3"/>
    <w:rsid w:val="00706953"/>
    <w:rsid w:val="00711F6E"/>
    <w:rsid w:val="00715197"/>
    <w:rsid w:val="00741618"/>
    <w:rsid w:val="007446BC"/>
    <w:rsid w:val="007502E9"/>
    <w:rsid w:val="007532E8"/>
    <w:rsid w:val="00764CE7"/>
    <w:rsid w:val="00775C23"/>
    <w:rsid w:val="00777714"/>
    <w:rsid w:val="007827CA"/>
    <w:rsid w:val="007A51B4"/>
    <w:rsid w:val="007B45DD"/>
    <w:rsid w:val="007C7623"/>
    <w:rsid w:val="007D096B"/>
    <w:rsid w:val="007E09F6"/>
    <w:rsid w:val="007F343E"/>
    <w:rsid w:val="008076D1"/>
    <w:rsid w:val="00820D50"/>
    <w:rsid w:val="00830801"/>
    <w:rsid w:val="00831A6B"/>
    <w:rsid w:val="008410EE"/>
    <w:rsid w:val="00854602"/>
    <w:rsid w:val="00865947"/>
    <w:rsid w:val="0086673A"/>
    <w:rsid w:val="008A59B4"/>
    <w:rsid w:val="008C0EEF"/>
    <w:rsid w:val="008C217E"/>
    <w:rsid w:val="008C42EF"/>
    <w:rsid w:val="008C7DF6"/>
    <w:rsid w:val="008D79B7"/>
    <w:rsid w:val="008E3C58"/>
    <w:rsid w:val="008F2ED8"/>
    <w:rsid w:val="00901761"/>
    <w:rsid w:val="009064D6"/>
    <w:rsid w:val="00911E3C"/>
    <w:rsid w:val="00913C7D"/>
    <w:rsid w:val="00915846"/>
    <w:rsid w:val="0093149E"/>
    <w:rsid w:val="009465E1"/>
    <w:rsid w:val="00946862"/>
    <w:rsid w:val="009840FE"/>
    <w:rsid w:val="00986DB0"/>
    <w:rsid w:val="00987DD7"/>
    <w:rsid w:val="009A47BB"/>
    <w:rsid w:val="009C7937"/>
    <w:rsid w:val="009D3F89"/>
    <w:rsid w:val="009D5708"/>
    <w:rsid w:val="009D5741"/>
    <w:rsid w:val="009D6B1F"/>
    <w:rsid w:val="00A0204A"/>
    <w:rsid w:val="00A04101"/>
    <w:rsid w:val="00A04159"/>
    <w:rsid w:val="00A135F1"/>
    <w:rsid w:val="00A221C6"/>
    <w:rsid w:val="00A24977"/>
    <w:rsid w:val="00A94F14"/>
    <w:rsid w:val="00AA1509"/>
    <w:rsid w:val="00AC62F0"/>
    <w:rsid w:val="00AE5171"/>
    <w:rsid w:val="00B13598"/>
    <w:rsid w:val="00B2320B"/>
    <w:rsid w:val="00B232F0"/>
    <w:rsid w:val="00B25AAA"/>
    <w:rsid w:val="00B51EF2"/>
    <w:rsid w:val="00B70209"/>
    <w:rsid w:val="00B756BC"/>
    <w:rsid w:val="00B802BF"/>
    <w:rsid w:val="00B8099E"/>
    <w:rsid w:val="00B837AD"/>
    <w:rsid w:val="00BA11CA"/>
    <w:rsid w:val="00BA7A8E"/>
    <w:rsid w:val="00BB46F4"/>
    <w:rsid w:val="00BC51FF"/>
    <w:rsid w:val="00BD332B"/>
    <w:rsid w:val="00BE2179"/>
    <w:rsid w:val="00BE2828"/>
    <w:rsid w:val="00BE2AA6"/>
    <w:rsid w:val="00BE3989"/>
    <w:rsid w:val="00C10CEC"/>
    <w:rsid w:val="00C155B1"/>
    <w:rsid w:val="00C26610"/>
    <w:rsid w:val="00C417AA"/>
    <w:rsid w:val="00C66C47"/>
    <w:rsid w:val="00C83B4F"/>
    <w:rsid w:val="00C92FF1"/>
    <w:rsid w:val="00CB6763"/>
    <w:rsid w:val="00CC1E56"/>
    <w:rsid w:val="00CF2EC0"/>
    <w:rsid w:val="00D04F1F"/>
    <w:rsid w:val="00D16F9A"/>
    <w:rsid w:val="00D2037C"/>
    <w:rsid w:val="00D2540B"/>
    <w:rsid w:val="00D445EB"/>
    <w:rsid w:val="00D54C7D"/>
    <w:rsid w:val="00D916AF"/>
    <w:rsid w:val="00D94930"/>
    <w:rsid w:val="00DA0714"/>
    <w:rsid w:val="00DA72B1"/>
    <w:rsid w:val="00DC6A14"/>
    <w:rsid w:val="00DE2611"/>
    <w:rsid w:val="00DF42FF"/>
    <w:rsid w:val="00DF691D"/>
    <w:rsid w:val="00E07C8E"/>
    <w:rsid w:val="00E23710"/>
    <w:rsid w:val="00E2736A"/>
    <w:rsid w:val="00E36DDC"/>
    <w:rsid w:val="00E47C15"/>
    <w:rsid w:val="00E51678"/>
    <w:rsid w:val="00E57893"/>
    <w:rsid w:val="00EB60AD"/>
    <w:rsid w:val="00EC0DF4"/>
    <w:rsid w:val="00ED7832"/>
    <w:rsid w:val="00EF3BD4"/>
    <w:rsid w:val="00EF51BC"/>
    <w:rsid w:val="00F06E49"/>
    <w:rsid w:val="00F144BD"/>
    <w:rsid w:val="00F16A0E"/>
    <w:rsid w:val="00F20C09"/>
    <w:rsid w:val="00F234D1"/>
    <w:rsid w:val="00F4288E"/>
    <w:rsid w:val="00F75F56"/>
    <w:rsid w:val="00F765AC"/>
    <w:rsid w:val="00F80438"/>
    <w:rsid w:val="00F840B1"/>
    <w:rsid w:val="00FA47C7"/>
    <w:rsid w:val="00FB110E"/>
    <w:rsid w:val="00FE273A"/>
    <w:rsid w:val="02373186"/>
    <w:rsid w:val="04493279"/>
    <w:rsid w:val="0562798B"/>
    <w:rsid w:val="05CA13F7"/>
    <w:rsid w:val="07727C89"/>
    <w:rsid w:val="079F7689"/>
    <w:rsid w:val="080961A7"/>
    <w:rsid w:val="082D7BC9"/>
    <w:rsid w:val="088D2CC5"/>
    <w:rsid w:val="0BC80F11"/>
    <w:rsid w:val="0C2A5CE1"/>
    <w:rsid w:val="0CF0360C"/>
    <w:rsid w:val="0D710CA8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063631"/>
    <w:rsid w:val="19CF088F"/>
    <w:rsid w:val="1AE8027C"/>
    <w:rsid w:val="1C11478D"/>
    <w:rsid w:val="1C2213A3"/>
    <w:rsid w:val="1D1B4DD6"/>
    <w:rsid w:val="1D28008A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5488A"/>
    <w:rsid w:val="2B8E129A"/>
    <w:rsid w:val="2CE6525A"/>
    <w:rsid w:val="2D0E14EB"/>
    <w:rsid w:val="2D6D1A79"/>
    <w:rsid w:val="2DA57D7C"/>
    <w:rsid w:val="2E737132"/>
    <w:rsid w:val="2ECA5923"/>
    <w:rsid w:val="305D382D"/>
    <w:rsid w:val="30A763DE"/>
    <w:rsid w:val="30D463D0"/>
    <w:rsid w:val="31FE3E27"/>
    <w:rsid w:val="33296E30"/>
    <w:rsid w:val="340C5B48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1D466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16A0A6D"/>
    <w:rsid w:val="42D64C2A"/>
    <w:rsid w:val="43FF65AC"/>
    <w:rsid w:val="4436287C"/>
    <w:rsid w:val="44535E86"/>
    <w:rsid w:val="44D601DC"/>
    <w:rsid w:val="471F22FF"/>
    <w:rsid w:val="47573A97"/>
    <w:rsid w:val="47B7762C"/>
    <w:rsid w:val="4A0C53A5"/>
    <w:rsid w:val="4AE449D4"/>
    <w:rsid w:val="4B321EE0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5562C6F"/>
    <w:rsid w:val="55CC4CE0"/>
    <w:rsid w:val="56BF6C25"/>
    <w:rsid w:val="57577905"/>
    <w:rsid w:val="581A7F84"/>
    <w:rsid w:val="59FE24CC"/>
    <w:rsid w:val="5A045E0F"/>
    <w:rsid w:val="5A9039BA"/>
    <w:rsid w:val="5AA853CF"/>
    <w:rsid w:val="5ACC7A5C"/>
    <w:rsid w:val="5CF90EE1"/>
    <w:rsid w:val="5D62117B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1E7D8E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74131E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86500C-4390-4B4E-BEDE-8A03BDD489D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4</Pages>
  <Words>133</Words>
  <Characters>764</Characters>
  <Lines>6</Lines>
  <Paragraphs>1</Paragraphs>
  <TotalTime>0</TotalTime>
  <ScaleCrop>false</ScaleCrop>
  <LinksUpToDate>false</LinksUpToDate>
  <CharactersWithSpaces>896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2023-10-11T00:05:00Z</cp:lastPrinted>
  <dcterms:modified xsi:type="dcterms:W3CDTF">2024-02-26T06:19:19Z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