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23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五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1.幼儿来园人数：应到31人，实到22人，9人在家休息。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2.来园情况：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罗景宸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来园后自己把杯带一圈一圈绕好；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王紫妍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自己倒牛奶并拧好瓶盖；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夏天一、张一嘉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一口牛奶一口饼干吃早点；其余小朋友都能和老师主动打招呼。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20" name="图片 20" descr="IMG_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1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21" name="图片 21" descr="IMG_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1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23" name="图片 23" descr="IMG_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1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半日活动：嗨玩国潮，喜闹元宵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  <w:t>刺绣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24" name="图片 24" descr="IMG_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1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25" name="图片 25" descr="IMG_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1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26" name="图片 26" descr="IMG_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1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  <w:t>二、品尝美食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0845" cy="1259840"/>
            <wp:effectExtent l="0" t="0" r="10795" b="5080"/>
            <wp:docPr id="3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0845" cy="1259840"/>
            <wp:effectExtent l="0" t="0" r="10795" b="5080"/>
            <wp:docPr id="4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80845" cy="1259840"/>
            <wp:effectExtent l="0" t="0" r="10795" b="5080"/>
            <wp:docPr id="4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1943735</wp:posOffset>
                </wp:positionV>
                <wp:extent cx="2223770" cy="443865"/>
                <wp:effectExtent l="4445" t="4445" r="12065" b="889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770" cy="443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1"/>
                                <w:lang w:val="en-US" w:eastAsia="zh-CN"/>
                              </w:rPr>
                              <w:t>徐佳禾、罗景宸和邵崔钰选择了数学区地游戏。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9pt;margin-top:153.05pt;height:34.95pt;width:175.1pt;z-index:251660288;mso-width-relative:page;mso-height-relative:page;" fillcolor="#FFFFFF [3201]" filled="t" stroked="t" coordsize="21600,21600" o:gfxdata="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tdgyb1wAA&#10;AAsBAAAPAAAAAAAAAAEAIAAAACIAAABkcnMvZG93bnJldi54bWxQSwECFAAUAAAACACHTuJAZBEr&#10;YVgCAAC5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1"/>
                          <w:lang w:val="en-US" w:eastAsia="zh-CN"/>
                        </w:rPr>
                        <w:t>徐佳禾、罗景宸和邵崔钰选择了数学区地游戏。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1948815</wp:posOffset>
                </wp:positionV>
                <wp:extent cx="2223770" cy="443865"/>
                <wp:effectExtent l="4445" t="4445" r="12065" b="889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57300" y="6207760"/>
                          <a:ext cx="2223770" cy="443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0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1"/>
                                <w:lang w:val="en-US" w:eastAsia="zh-CN"/>
                              </w:rPr>
                              <w:t>罗景宸和邵崔钰在选区域游戏。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1pt;margin-top:153.45pt;height:34.95pt;width:175.1pt;z-index:251659264;mso-width-relative:page;mso-height-relative:page;" fillcolor="#FFFFFF [3201]" filled="t" stroked="t" coordsize="21600,21600" o:gfxdata="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5ijDWNYAAAAKAQAADwAAAAAAAAABACAAAAAiAAAAZHJzL2Rvd25yZXYueG1sUEsBAhQAFAAA&#10;AAgAh07iQBhzHidjAgAAxQ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0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1"/>
                          <w:lang w:val="en-US" w:eastAsia="zh-CN"/>
                        </w:rPr>
                        <w:t>罗景宸和邵崔钰在选区域游戏。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27" name="图片 27" descr="IMG_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1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28" name="图片 28" descr="IMG_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1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1947545</wp:posOffset>
                </wp:positionV>
                <wp:extent cx="2223770" cy="455930"/>
                <wp:effectExtent l="4445" t="4445" r="12065" b="1206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770" cy="455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0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1"/>
                                <w:lang w:val="en-US" w:eastAsia="zh-CN"/>
                              </w:rPr>
                              <w:t>张一嘉、宋恬恬、王紫妍和贺颜睿选择了益智区的游戏。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35pt;margin-top:153.35pt;height:35.9pt;width:175.1pt;z-index:251661312;mso-width-relative:page;mso-height-relative:page;" fillcolor="#FFFFFF [3201]" filled="t" stroked="t" coordsize="21600,21600" o:gfxdata="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7iYm+&#10;1wAAAAsBAAAPAAAAAAAAAAEAIAAAACIAAABkcnMvZG93bnJldi54bWxQSwECFAAUAAAACACHTuJA&#10;AdQZSVsCAAC5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0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1"/>
                          <w:lang w:val="en-US" w:eastAsia="zh-CN"/>
                        </w:rPr>
                        <w:t>张一嘉、宋恬恬、王紫妍和贺颜睿选择了益智区的游戏。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1949450</wp:posOffset>
                </wp:positionV>
                <wp:extent cx="2076450" cy="466725"/>
                <wp:effectExtent l="4445" t="4445" r="6985" b="1651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81430" y="2978785"/>
                          <a:ext cx="20764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0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1"/>
                                <w:lang w:val="en-US" w:eastAsia="zh-CN"/>
                              </w:rPr>
                              <w:t>妞妞和郭煜霖在科探区互相看万花筒。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85pt;margin-top:153.5pt;height:36.75pt;width:163.5pt;z-index:251662336;mso-width-relative:page;mso-height-relative:page;" fillcolor="#FFFFFF [3201]" filled="t" stroked="t" coordsize="21600,21600" o:gfxdata="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lrPoPWAAAACgEAAA8AAAAAAAAAAQAgAAAAIgAAAGRycy9kb3ducmV2LnhtbFBLAQIUABQA&#10;AAAIAIdO4kB8TC7tZAIAAMM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0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1"/>
                          <w:lang w:val="en-US" w:eastAsia="zh-CN"/>
                        </w:rPr>
                        <w:t>妞妞和郭煜霖在科探区互相看万花筒。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33" name="图片 33" descr="IMG_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16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935" cy="1800225"/>
            <wp:effectExtent l="0" t="0" r="6985" b="13335"/>
            <wp:docPr id="34" name="图片 34" descr="IMG_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1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1968500</wp:posOffset>
                </wp:positionV>
                <wp:extent cx="2076450" cy="466725"/>
                <wp:effectExtent l="4445" t="4445" r="6985" b="1651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0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1"/>
                                <w:lang w:val="en-US" w:eastAsia="zh-CN"/>
                              </w:rPr>
                              <w:t>贺健宸和郭煜霖在科探区比赛陀螺。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2pt;margin-top:155pt;height:36.75pt;width:163.5pt;z-index:251664384;mso-width-relative:page;mso-height-relative:page;" fillcolor="#FFFFFF [3201]" filled="t" stroked="t" coordsize="21600,21600" o:gfxdata="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uj0YPXAAAA&#10;CwEAAA8AAAAAAAAAAQAgAAAAIgAAAGRycy9kb3ducmV2LnhtbFBLAQIUABQAAAAIAIdO4kBohmN5&#10;VwIAALkEAAAOAAAAAAAAAAEAIAAAACY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0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1"/>
                          <w:lang w:val="en-US" w:eastAsia="zh-CN"/>
                        </w:rPr>
                        <w:t>贺健宸和郭煜霖在科探区比赛陀螺。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1950085</wp:posOffset>
                </wp:positionV>
                <wp:extent cx="2076450" cy="466725"/>
                <wp:effectExtent l="4445" t="4445" r="6985" b="1651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0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1"/>
                                <w:lang w:val="en-US" w:eastAsia="zh-CN"/>
                              </w:rPr>
                              <w:t>多多、杨佳伊和夏天一在桌面建构搭灯笼。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75pt;margin-top:153.55pt;height:36.75pt;width:163.5pt;z-index:251663360;mso-width-relative:page;mso-height-relative:page;" fillcolor="#FFFFFF [3201]" filled="t" stroked="t" coordsize="21600,21600" o:gfxdata="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/J0b3tYAAAAK&#10;AQAADwAAAAAAAAABACAAAAAiAAAAZHJzL2Rvd25yZXYueG1sUEsBAhQAFAAAAAgAh07iQClh1Mt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0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1"/>
                          <w:lang w:val="en-US" w:eastAsia="zh-CN"/>
                        </w:rPr>
                        <w:t>多多、杨佳伊和夏天一在桌面建构搭灯笼。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35" name="图片 35" descr="IMG_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1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7620" b="13335"/>
            <wp:docPr id="36" name="图片 36" descr="IMG_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1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24.2.23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请假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请假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★各位家长，雨雪天气，请大家来园、离园途中注意安全。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</w:t>
      </w:r>
      <w:r>
        <w:rPr>
          <w:rFonts w:ascii="宋体" w:hAnsi="宋体" w:eastAsia="宋体" w:cs="宋体"/>
          <w:sz w:val="24"/>
          <w:szCs w:val="24"/>
        </w:rPr>
        <w:t>今天周五不开展全托不夜宿班，请所有家长于下午3点33左右来接孩子们，请及时告知接孩子的老人～路上滑，大家来接孩子的时候注意安全哈～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994319"/>
    <w:multiLevelType w:val="singleLevel"/>
    <w:tmpl w:val="8399431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TYsImhkaWQiOiIwYzU2NzgxZGY2NWVmMzlhNDhkOGY2OWRmYjc1NTM4OSIsInVzZXJDb3VudCI6M30="/>
  </w:docVars>
  <w:rsids>
    <w:rsidRoot w:val="FDDFC22F"/>
    <w:rsid w:val="002F43F3"/>
    <w:rsid w:val="005E3388"/>
    <w:rsid w:val="00750526"/>
    <w:rsid w:val="00BA7A8E"/>
    <w:rsid w:val="02395671"/>
    <w:rsid w:val="04044A8F"/>
    <w:rsid w:val="044C35E0"/>
    <w:rsid w:val="054B2389"/>
    <w:rsid w:val="05CA13F7"/>
    <w:rsid w:val="05D275D9"/>
    <w:rsid w:val="080961A7"/>
    <w:rsid w:val="08386984"/>
    <w:rsid w:val="083A5F79"/>
    <w:rsid w:val="0A67018F"/>
    <w:rsid w:val="0AFF26B2"/>
    <w:rsid w:val="11F23A69"/>
    <w:rsid w:val="11FD9232"/>
    <w:rsid w:val="13B65B4D"/>
    <w:rsid w:val="1414312C"/>
    <w:rsid w:val="14C57350"/>
    <w:rsid w:val="16AC467B"/>
    <w:rsid w:val="16C1446C"/>
    <w:rsid w:val="16D337A8"/>
    <w:rsid w:val="18EB6991"/>
    <w:rsid w:val="18FA7144"/>
    <w:rsid w:val="19097C0F"/>
    <w:rsid w:val="194870F3"/>
    <w:rsid w:val="1B236A3C"/>
    <w:rsid w:val="1CBD105D"/>
    <w:rsid w:val="1D1A3349"/>
    <w:rsid w:val="1EBD0A44"/>
    <w:rsid w:val="1F2E4FEB"/>
    <w:rsid w:val="207E6C22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A1068C"/>
    <w:rsid w:val="27EFD32C"/>
    <w:rsid w:val="2B3FE990"/>
    <w:rsid w:val="2D0E14EB"/>
    <w:rsid w:val="2E284219"/>
    <w:rsid w:val="30A763DE"/>
    <w:rsid w:val="30BA08A0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FD6262"/>
    <w:rsid w:val="39AFA0C9"/>
    <w:rsid w:val="39CD59CF"/>
    <w:rsid w:val="39D7D09D"/>
    <w:rsid w:val="39E45A6C"/>
    <w:rsid w:val="39EF870C"/>
    <w:rsid w:val="3A75471B"/>
    <w:rsid w:val="3BAB3883"/>
    <w:rsid w:val="3C5F362D"/>
    <w:rsid w:val="3C7B419F"/>
    <w:rsid w:val="3CF3187E"/>
    <w:rsid w:val="3EA5077D"/>
    <w:rsid w:val="3F4AA5B5"/>
    <w:rsid w:val="3FDF7D12"/>
    <w:rsid w:val="3FE79CDB"/>
    <w:rsid w:val="42A0589C"/>
    <w:rsid w:val="44011548"/>
    <w:rsid w:val="4455396D"/>
    <w:rsid w:val="460012F9"/>
    <w:rsid w:val="468F79D4"/>
    <w:rsid w:val="489D09BB"/>
    <w:rsid w:val="4B3A599A"/>
    <w:rsid w:val="4BFFE1E8"/>
    <w:rsid w:val="4CA133E9"/>
    <w:rsid w:val="4D6B5451"/>
    <w:rsid w:val="4DB0473D"/>
    <w:rsid w:val="4DD34C16"/>
    <w:rsid w:val="4F5921E9"/>
    <w:rsid w:val="4F6F5E55"/>
    <w:rsid w:val="4F761909"/>
    <w:rsid w:val="4F8F602D"/>
    <w:rsid w:val="4FB72BD2"/>
    <w:rsid w:val="5032428D"/>
    <w:rsid w:val="540A50E0"/>
    <w:rsid w:val="547B4CC3"/>
    <w:rsid w:val="56BF6C25"/>
    <w:rsid w:val="57577905"/>
    <w:rsid w:val="57D50F92"/>
    <w:rsid w:val="57E03A9E"/>
    <w:rsid w:val="589741B3"/>
    <w:rsid w:val="58985000"/>
    <w:rsid w:val="5A9D23A8"/>
    <w:rsid w:val="5ACC7A5C"/>
    <w:rsid w:val="5B79631E"/>
    <w:rsid w:val="5C0B242B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4A5275E"/>
    <w:rsid w:val="65954C03"/>
    <w:rsid w:val="68CB6C40"/>
    <w:rsid w:val="690D615B"/>
    <w:rsid w:val="6A9A24EF"/>
    <w:rsid w:val="6AAF47E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19C5ADE"/>
    <w:rsid w:val="723A1779"/>
    <w:rsid w:val="738058F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F25708"/>
    <w:rsid w:val="7AF3401F"/>
    <w:rsid w:val="7AF6440E"/>
    <w:rsid w:val="7BFADF96"/>
    <w:rsid w:val="7BFE685F"/>
    <w:rsid w:val="7BFF4CA5"/>
    <w:rsid w:val="7CDF599D"/>
    <w:rsid w:val="7CE73AB0"/>
    <w:rsid w:val="7D7F2B4E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614</Words>
  <Characters>628</Characters>
  <Lines>1</Lines>
  <Paragraphs>1</Paragraphs>
  <TotalTime>193</TotalTime>
  <ScaleCrop>false</ScaleCrop>
  <LinksUpToDate>false</LinksUpToDate>
  <CharactersWithSpaces>644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Administrate</cp:lastModifiedBy>
  <cp:lastPrinted>2022-06-05T23:42:00Z</cp:lastPrinted>
  <dcterms:modified xsi:type="dcterms:W3CDTF">2024-02-23T07:57:27Z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4A6B6E4DC49E411FA999EF8BE8F3C9D6_13</vt:lpwstr>
  </property>
  <property fmtid="{D5CDD505-2E9C-101B-9397-08002B2CF9AE}" pid="5" name="commondata">
    <vt:lpwstr>eyJjb3VudCI6MiwiaGRpZCI6IjRlZDA0ZWVlNTFiN2U0MDhlODkyYzU1MjA5OWM2NWJkIiwidXNlckNvdW50IjoyfQ==</vt:lpwstr>
  </property>
</Properties>
</file>