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2024.2.2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lang w:eastAsia="zh-Hans"/>
        </w:rPr>
        <w:t>人，</w:t>
      </w:r>
      <w:r>
        <w:rPr>
          <w:rFonts w:hint="eastAsia" w:asciiTheme="minorEastAsia" w:hAnsiTheme="minorEastAsia" w:cstheme="minorEastAsia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lang w:eastAsia="zh-Hans"/>
        </w:rPr>
        <w:t>人缺勤。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腰果、多样饼干（自选）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扬州炒饭、白萝卜排骨汤。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◎水果：</w:t>
      </w:r>
      <w:r>
        <w:rPr>
          <w:rFonts w:hint="eastAsia" w:asciiTheme="minorEastAsia" w:hAnsiTheme="minorEastAsia" w:cstheme="minorEastAsia"/>
          <w:lang w:val="en-US" w:eastAsia="zh-CN"/>
        </w:rPr>
        <w:t>蓝莓、樱桃番茄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◎午点：</w:t>
      </w:r>
      <w:r>
        <w:rPr>
          <w:rFonts w:hint="eastAsia" w:asciiTheme="minorEastAsia" w:hAnsiTheme="minorEastAsia" w:cstheme="minorEastAsia"/>
          <w:lang w:val="en-US" w:eastAsia="zh-CN"/>
        </w:rPr>
        <w:t>赤豆小元宵</w:t>
      </w:r>
      <w:r>
        <w:rPr>
          <w:rFonts w:hint="eastAsia" w:asciiTheme="minorEastAsia" w:hAnsiTheme="minorEastAsia" w:eastAsiaTheme="minorEastAsia" w:cstheme="minorEastAsia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004866927" name="图片 2004866927" descr="C:/Users/lenovo/Desktop/2.23/IMG_3663.JPGIMG_3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866927" name="图片 2004866927" descr="C:/Users/lenovo/Desktop/2.23/IMG_3663.JPGIMG_36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150495</wp:posOffset>
                  </wp:positionV>
                  <wp:extent cx="2016760" cy="1513205"/>
                  <wp:effectExtent l="0" t="0" r="2540" b="10795"/>
                  <wp:wrapNone/>
                  <wp:docPr id="1192638657" name="图片 1192638657" descr="C:/Users/lenovo/Desktop/2.23/IMG_3664.JPGIMG_3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638657" name="图片 1192638657" descr="C:/Users/lenovo/Desktop/2.23/IMG_3664.JPGIMG_36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918025523" name="图片 1918025523" descr="C:/Users/lenovo/Desktop/2.23/IMG_3665.JPGIMG_3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025523" name="图片 1918025523" descr="C:/Users/lenovo/Desktop/2.23/IMG_3665.JPGIMG_36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546926900" name="图片 1546926900" descr="C:/Users/lenovo/Desktop/2.23/IMG_3666.JPGIMG_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926900" name="图片 1546926900" descr="C:/Users/lenovo/Desktop/2.23/IMG_3666.JPGIMG_36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半日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jc w:val="center"/>
        <w:rPr>
          <w:rFonts w:hint="default" w:asciiTheme="minorEastAsia" w:hAnsiTheme="minorEastAsia" w:eastAsia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t>逛庙会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“龙腾四海春潮涌，凤舞九天喜气盈”，值此元宵佳节到来之际，为活跃民族传统节日气氛，传播中华民族的非遗文化，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我园</w:t>
      </w:r>
      <w:r>
        <w:rPr>
          <w:rFonts w:hint="eastAsia" w:asciiTheme="minorEastAsia" w:hAnsiTheme="minorEastAsia" w:eastAsiaTheme="minorEastAsia" w:cstheme="minorEastAsia"/>
          <w:szCs w:val="21"/>
        </w:rPr>
        <w:t>举办以“嗨玩国潮 喜闹元宵”为主题的元宵主题活动。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孩子们戴上头箍、穿着漂亮的服装边逛花灯边参与有趣的游戏，实在是太好玩啦！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1" w:hRule="atLeast"/>
          <w:jc w:val="center"/>
        </w:trPr>
        <w:tc>
          <w:tcPr>
            <w:tcW w:w="9295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3103880</wp:posOffset>
                  </wp:positionH>
                  <wp:positionV relativeFrom="paragraph">
                    <wp:posOffset>70485</wp:posOffset>
                  </wp:positionV>
                  <wp:extent cx="2186940" cy="1640840"/>
                  <wp:effectExtent l="0" t="0" r="10160" b="10160"/>
                  <wp:wrapNone/>
                  <wp:docPr id="2" name="图片 2" descr="C:/Users/lenovo/Desktop/2.23/5530FF682DE1623D569501653640E271.png5530FF682DE1623D569501653640E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2.23/5530FF682DE1623D569501653640E271.png5530FF682DE1623D569501653640E2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89535</wp:posOffset>
                  </wp:positionV>
                  <wp:extent cx="2165350" cy="1624330"/>
                  <wp:effectExtent l="0" t="0" r="6350" b="1270"/>
                  <wp:wrapNone/>
                  <wp:docPr id="1173454840" name="图片 1173454840" descr="C:/Users/lenovo/Desktop/2.23/3E1A1E5F16DEB0F1E24D8D520CE94F12.png3E1A1E5F16DEB0F1E24D8D520CE94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54840" name="图片 1173454840" descr="C:/Users/lenovo/Desktop/2.23/3E1A1E5F16DEB0F1E24D8D520CE94F12.png3E1A1E5F16DEB0F1E24D8D520CE94F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3093085</wp:posOffset>
                  </wp:positionH>
                  <wp:positionV relativeFrom="paragraph">
                    <wp:posOffset>1180465</wp:posOffset>
                  </wp:positionV>
                  <wp:extent cx="2134235" cy="1600835"/>
                  <wp:effectExtent l="0" t="0" r="12065" b="12065"/>
                  <wp:wrapNone/>
                  <wp:docPr id="4" name="图片 4" descr="C:/Users/lenovo/Desktop/2.23/F51406BA713F6CC8CAEC31DFF28FE6D7.pngF51406BA713F6CC8CAEC31DFF28FE6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2.23/F51406BA713F6CC8CAEC31DFF28FE6D7.pngF51406BA713F6CC8CAEC31DFF28FE6D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1231265</wp:posOffset>
                  </wp:positionV>
                  <wp:extent cx="2134235" cy="1600835"/>
                  <wp:effectExtent l="0" t="0" r="12065" b="12065"/>
                  <wp:wrapNone/>
                  <wp:docPr id="3" name="图片 3" descr="C:/Users/lenovo/Desktop/2.23/9193377F2927A5BAD3131FA34255F653.png9193377F2927A5BAD3131FA34255F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2.23/9193377F2927A5BAD3131FA34255F653.png9193377F2927A5BAD3131FA34255F6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u w:val="single"/>
          <w:lang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bidi="ar"/>
        </w:rPr>
        <w:t xml:space="preserve">   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jc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bidi="ar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各位家长大家好！今天周五不开展延时班活动，请通知接孩子的家长3:30到门口接孩子哦！（路面湿滑，离园路上小心慢走哦！）</w:t>
      </w:r>
      <w:bookmarkStart w:id="1" w:name="_GoBack"/>
      <w:bookmarkEnd w:id="1"/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4LCJoZGlkIjoiODAxMWQ4YjE4YjhhMmJmYmEwNjAwZGVkYTYzMzY2OWEiLCJ1c2VyQ291bnQiOjM3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973283"/>
    <w:rsid w:val="05B37EFF"/>
    <w:rsid w:val="05C80BF6"/>
    <w:rsid w:val="06302B36"/>
    <w:rsid w:val="06393E01"/>
    <w:rsid w:val="077500D2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37C7B6F"/>
    <w:rsid w:val="247A47B6"/>
    <w:rsid w:val="24C53C66"/>
    <w:rsid w:val="24EA205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2673070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9ED0498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1</Pages>
  <Words>1015</Words>
  <Characters>1037</Characters>
  <Lines>1</Lines>
  <Paragraphs>1</Paragraphs>
  <TotalTime>3</TotalTime>
  <ScaleCrop>false</ScaleCrop>
  <LinksUpToDate>false</LinksUpToDate>
  <CharactersWithSpaces>1049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2023-12-11T00:07:00Z</cp:lastPrinted>
  <dcterms:modified xsi:type="dcterms:W3CDTF">2024-02-23T05:08:20Z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463B4A1AD7DA416B94B87322A89C9E1C_13</vt:lpwstr>
  </property>
  <property fmtid="{D5CDD505-2E9C-101B-9397-08002B2CF9AE}" pid="5" name="commondata">
    <vt:lpwstr>eyJjb3VudCI6NywiaGRpZCI6IjgwMTFkOGIxOGI4YTJiZmJhMDYwMGRlZGE2MzM2NjlhIiwidXNlckNvdW50Ijo3fQ==</vt:lpwstr>
  </property>
</Properties>
</file>