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19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日10人请假，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11人。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餐后自理（洗手漱口擦嘴巴）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bookmarkStart w:id="0" w:name="_GoBack"/>
            <w:bookmarkEnd w:id="0"/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科学活动：《如何让蛋宝宝站起来》</w:t>
      </w:r>
    </w:p>
    <w:p>
      <w:pPr>
        <w:ind w:firstLine="420" w:firstLineChars="200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</w:rPr>
        <w:t>这是一节探究类的科学活动，鸡蛋蛋壳呈椭圆形，一头大，一头小，放在平的地方会滚动。若给鸡蛋一个支撑物，鸡蛋就会站立起来。本次活动就是利用瓶盖、米、橡皮泥等多种材料帮助蛋宝宝站立起来。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85"/>
        <w:gridCol w:w="42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81910" cy="1936750"/>
                  <wp:effectExtent l="0" t="0" r="8890" b="13970"/>
                  <wp:docPr id="1" name="图片 1" descr="IMG_20240119_093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119_09324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910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" name="图片 2" descr="IMG_20240119_093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119_09323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40119_093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119_09320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40119_093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119_09315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40119_093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119_09314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40119_093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119_09305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区域活动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2"/>
        <w:gridCol w:w="42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2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40119_084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119_0846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4" name="图片 14" descr="IMG_20240119_084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119_08463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2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5" name="图片 15" descr="IMG_20240119_084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119_08463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6" name="图片 16" descr="IMG_20240119_084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119_0846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2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7" name="图片 17" descr="IMG_20240119_084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0119_08461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8" name="图片 18" descr="IMG_20240119_084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0119_08460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ind w:left="0" w:leftChars="0" w:firstLine="422" w:firstLineChars="0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温馨提示</w:t>
      </w:r>
    </w:p>
    <w:p>
      <w:pPr>
        <w:numPr>
          <w:numId w:val="0"/>
        </w:numPr>
        <w:ind w:left="422" w:leftChars="0" w:firstLine="480" w:firstLineChars="200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各位家长，下周一我们将组织本学期“我是好宝宝”的评选。我们评选的项目分别是：好学宝宝、巧手宝宝、文明宝宝、进步宝宝、活力宝宝。请家长利用空余时间和孩子一起发现、挖掘自己孩子的优点及需要努力的方向，协助孩子准备60秒左右的自荐演说，或作品介绍、或才艺展示等。根据《3~6岁儿童行为与发展指南》的要求，演说时可以从以下几个方面来作参考: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1.好学宝宝: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本学期能坚持来园，出勤率达75%左右，积极和爸爸妈妈一起完成各种小任务（如亲子小制作、项目调查表、材料收集等）。在学习活动和区域活动中会倾听、爱表达、爱探索、乐于动手动脑，在各方面表现突出。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2.巧手宝宝: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本学期能坚持来园，出勤率达75%左右，积极和爸爸妈妈一起完成各种小任务（如亲子小制作、项目调查表、材料收集等）。自己能做的事情愿意自己做，平时有较强的生活自理能力，在绘画、泥工、建构、手工制作等方面表现突出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3.进步宝宝: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能较快适应幼儿园新环境,在自理能力、学习习惯等方面取得了较大的进步,在各项活动中表现良好。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4.文明宝宝：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平时能做到懂礼貌、讲文明。能与同伴友好相处，在成人指导下不争抢、不独霸玩具；与同伴发生冲突时，能听从成人的劝解，在社会性交往方面表现良好。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5.活力宝宝：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平时能热爱运动、活泼开朗、积极向上。能积极参与体育活动，愿意独立午睡，能独立进餐、不挑食，有良好的个人卫生习惯，敢于表现自己，基本能遵守规则。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I1LCJoZGlkIjoiODViY2JkMjU3NGYzZTEwMzZmMGFkZWViYmNkYWU3NDIiLCJ1c2VyQ291bnQiOjkxfQ=="/>
  </w:docVars>
  <w:rsids>
    <w:rsidRoot w:val="00000000"/>
    <w:rsid w:val="00452C8C"/>
    <w:rsid w:val="008D6502"/>
    <w:rsid w:val="00DD4A4C"/>
    <w:rsid w:val="00F64E16"/>
    <w:rsid w:val="015664E5"/>
    <w:rsid w:val="016F4D3B"/>
    <w:rsid w:val="02086659"/>
    <w:rsid w:val="023B4E13"/>
    <w:rsid w:val="023F2AD1"/>
    <w:rsid w:val="05CC7CE4"/>
    <w:rsid w:val="05DF15BF"/>
    <w:rsid w:val="0668092C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4567ABD"/>
    <w:rsid w:val="14E21961"/>
    <w:rsid w:val="154A73F4"/>
    <w:rsid w:val="161B48EC"/>
    <w:rsid w:val="178655BC"/>
    <w:rsid w:val="194809D3"/>
    <w:rsid w:val="19FE0D95"/>
    <w:rsid w:val="1A4733D8"/>
    <w:rsid w:val="1B0256D6"/>
    <w:rsid w:val="1B252495"/>
    <w:rsid w:val="1B7F25EE"/>
    <w:rsid w:val="1BEE0DC0"/>
    <w:rsid w:val="1C8C6154"/>
    <w:rsid w:val="1DAD49C3"/>
    <w:rsid w:val="1DB357ED"/>
    <w:rsid w:val="1F431810"/>
    <w:rsid w:val="1FA020AF"/>
    <w:rsid w:val="20392AC3"/>
    <w:rsid w:val="2241618A"/>
    <w:rsid w:val="23584AF2"/>
    <w:rsid w:val="236B7511"/>
    <w:rsid w:val="23DE2682"/>
    <w:rsid w:val="249D3004"/>
    <w:rsid w:val="24E960F0"/>
    <w:rsid w:val="24E9725F"/>
    <w:rsid w:val="24ED110E"/>
    <w:rsid w:val="26F12ECB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4081B1F"/>
    <w:rsid w:val="345E30E7"/>
    <w:rsid w:val="35E13CB2"/>
    <w:rsid w:val="36615687"/>
    <w:rsid w:val="368574FE"/>
    <w:rsid w:val="37A44269"/>
    <w:rsid w:val="38826D59"/>
    <w:rsid w:val="39625A9E"/>
    <w:rsid w:val="397317F4"/>
    <w:rsid w:val="39AF5EB5"/>
    <w:rsid w:val="3A217E73"/>
    <w:rsid w:val="3AA92F05"/>
    <w:rsid w:val="3AF44AC4"/>
    <w:rsid w:val="3B194EA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1B2609F"/>
    <w:rsid w:val="42A56447"/>
    <w:rsid w:val="439E0FE1"/>
    <w:rsid w:val="445F12B8"/>
    <w:rsid w:val="46312108"/>
    <w:rsid w:val="46981A48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A6EF1"/>
    <w:rsid w:val="4B7613D3"/>
    <w:rsid w:val="4B8169C4"/>
    <w:rsid w:val="4CAD759F"/>
    <w:rsid w:val="4CB956A2"/>
    <w:rsid w:val="4CEA5F23"/>
    <w:rsid w:val="4D40640B"/>
    <w:rsid w:val="4D897887"/>
    <w:rsid w:val="4DC434D2"/>
    <w:rsid w:val="4DEB6E44"/>
    <w:rsid w:val="4E557581"/>
    <w:rsid w:val="4EC538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6D389F"/>
    <w:rsid w:val="64DC3261"/>
    <w:rsid w:val="653865E1"/>
    <w:rsid w:val="657357D8"/>
    <w:rsid w:val="6583444E"/>
    <w:rsid w:val="6638389E"/>
    <w:rsid w:val="66BD02CA"/>
    <w:rsid w:val="66CA4A49"/>
    <w:rsid w:val="68505DD7"/>
    <w:rsid w:val="6871298D"/>
    <w:rsid w:val="6916631D"/>
    <w:rsid w:val="6A705DBE"/>
    <w:rsid w:val="6AAA2656"/>
    <w:rsid w:val="6AB04F87"/>
    <w:rsid w:val="6AC9392C"/>
    <w:rsid w:val="6B311856"/>
    <w:rsid w:val="6CD17F9C"/>
    <w:rsid w:val="6CF84E63"/>
    <w:rsid w:val="6D315F6E"/>
    <w:rsid w:val="6D667CB0"/>
    <w:rsid w:val="6DC54022"/>
    <w:rsid w:val="6DFC19D9"/>
    <w:rsid w:val="6F29588D"/>
    <w:rsid w:val="6FB20C0B"/>
    <w:rsid w:val="70B0026D"/>
    <w:rsid w:val="70C745CA"/>
    <w:rsid w:val="717D3F41"/>
    <w:rsid w:val="72A51834"/>
    <w:rsid w:val="72E90C14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C2D4901"/>
    <w:rsid w:val="7C831B17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1</TotalTime>
  <ScaleCrop>false</ScaleCrop>
  <LinksUpToDate>false</LinksUpToDate>
  <CharactersWithSpaces>759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小宇宙</cp:lastModifiedBy>
  <cp:lastPrinted>2023-04-19T23:59:00Z</cp:lastPrinted>
  <dcterms:modified xsi:type="dcterms:W3CDTF">2024-01-19T01:39:53Z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