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2024.1.22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冬爷爷来了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今天6位小朋友请假。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集体活动《班级之星奖状评选》</w:t>
      </w:r>
    </w:p>
    <w:p>
      <w:pPr>
        <w:ind w:firstLine="420" w:firstLineChars="200"/>
        <w:jc w:val="left"/>
        <w:rPr>
          <w:rFonts w:hint="eastAsia" w:eastAsia="宋体"/>
          <w:color w:val="auto"/>
          <w:sz w:val="21"/>
          <w:szCs w:val="21"/>
          <w:lang w:val="en-US" w:eastAsia="zh-CN"/>
        </w:rPr>
      </w:pPr>
      <w:r>
        <w:rPr>
          <w:rFonts w:hint="eastAsia" w:eastAsia="宋体"/>
          <w:color w:val="auto"/>
          <w:sz w:val="21"/>
          <w:szCs w:val="21"/>
          <w:lang w:val="en-US" w:eastAsia="zh-CN"/>
        </w:rPr>
        <w:t>今天</w:t>
      </w:r>
      <w:r>
        <w:rPr>
          <w:rFonts w:hint="default" w:eastAsia="宋体"/>
          <w:color w:val="auto"/>
          <w:sz w:val="21"/>
          <w:szCs w:val="21"/>
          <w:lang w:val="en-US" w:eastAsia="zh-CN"/>
        </w:rPr>
        <w:t>我们开展本学期的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>班级之星</w:t>
      </w:r>
      <w:r>
        <w:rPr>
          <w:rFonts w:hint="default" w:eastAsia="宋体"/>
          <w:color w:val="auto"/>
          <w:sz w:val="21"/>
          <w:szCs w:val="21"/>
          <w:lang w:val="en-US" w:eastAsia="zh-CN"/>
        </w:rPr>
        <w:t>竞选活动。评选的奖项分为六类，分别是好学之星、巧手之星、文明之星、进步之星、活力之星、阅读之星。本次评选将采取自荐与他评的形式，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>让</w:t>
      </w:r>
      <w:r>
        <w:rPr>
          <w:rFonts w:hint="default" w:eastAsia="宋体"/>
          <w:color w:val="auto"/>
          <w:sz w:val="21"/>
          <w:szCs w:val="21"/>
          <w:lang w:val="en-US" w:eastAsia="zh-CN"/>
        </w:rPr>
        <w:t>孩子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>去</w:t>
      </w:r>
      <w:r>
        <w:rPr>
          <w:rFonts w:hint="default" w:eastAsia="宋体"/>
          <w:color w:val="auto"/>
          <w:sz w:val="21"/>
          <w:szCs w:val="21"/>
          <w:lang w:val="en-US" w:eastAsia="zh-CN"/>
        </w:rPr>
        <w:t>发现、挖掘自己的优点及需要努力的方向</w: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color w:val="auto"/>
          <w:sz w:val="21"/>
          <w:szCs w:val="21"/>
          <w:lang w:val="en-US" w:eastAsia="zh-CN"/>
        </w:rPr>
        <w:t>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徐诺、刘锦宥、黄梓宸、吴文欣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小朋友都勇敢的上前来表现自己，值得表扬哦！其中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小朋友表现得有些紧张，如果能大点声就更好啦！</w:t>
      </w:r>
    </w:p>
    <w:p>
      <w:pPr>
        <w:ind w:firstLine="420" w:firstLineChars="200"/>
        <w:jc w:val="left"/>
        <w:rPr>
          <w:rFonts w:hint="eastAsia" w:eastAsia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7a01172929039f601e55fc2bc32229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a01172929039f601e55fc2bc322290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2d1be3dc2697830325cde0e701076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d1be3dc2697830325cde0e70107637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设计好图案，就干净来用皮筋试一试吧。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我们一起来玩汽车华容道，挑战完了也别忘记记录结果。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9" name="图片 9" descr="bdab990344fbcf43fe5640b2e2e9b0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dab990344fbcf43fe5640b2e2e9b0d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a1b89ac40d8d36cc557a4422699d7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1b89ac40d8d36cc557a4422699d738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我们一起来找找鸡蛋和乌龟吧，小心别被小蛇吃掉。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用胶枪将毛根粘在纸杯上吧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9c092a8aebe5872010378f3d74d54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9c092a8aebe5872010378f3d74d548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41665708664eaa9846446d0c40de68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1665708664eaa9846446d0c40de68d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一起帮忙整理好吧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东西掉了来把它夹好吧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四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：中午吃的是花生饭、肉末白菜、土豆牛肉、鸡毛菜菌菇汤。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今天宗韫玉、许诺言、谭沁、徐筱晞小朋友速度有点慢哦，还需努力！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整理活动：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今天下午我们一起整理了自己的抽屉，瞧，擦的擦，理得理，个个都仔仔细细的忙碌着，真是太棒了。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211ded3b5ef2e8bd7bc034aa0796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11ded3b5ef2e8bd7bc034aa079665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db2b59093614ba6fc3c2ab1ff0307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b2b59093614ba6fc3c2ab1ff030710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2734a5da485c6f1bc78cac0c403d35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734a5da485c6f1bc78cac0c403d356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dd662d7173b2279608fe9938e3c5d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d662d7173b2279608fe9938e3c5d7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1.明天使不上延时班，请大家准时来3:40来接幼儿哦！感谢配合！</w:t>
      </w:r>
      <w:bookmarkStart w:id="0" w:name="_GoBack"/>
      <w:bookmarkEnd w:id="0"/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TEsImhkaWQiOiJmZTY1OWIyN2VlNTNjYTgxNmUxNzY3MGQwZTYyMTJmMCIsInVzZXJDb3VudCI6MX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BD62FAA"/>
    <w:rsid w:val="100D5385"/>
    <w:rsid w:val="12F47048"/>
    <w:rsid w:val="159F60BD"/>
    <w:rsid w:val="1CD53A47"/>
    <w:rsid w:val="231E2FCC"/>
    <w:rsid w:val="27CC1ABA"/>
    <w:rsid w:val="27FA4F9E"/>
    <w:rsid w:val="29F142D5"/>
    <w:rsid w:val="2B971617"/>
    <w:rsid w:val="30424739"/>
    <w:rsid w:val="331B02FE"/>
    <w:rsid w:val="36574A01"/>
    <w:rsid w:val="3838457E"/>
    <w:rsid w:val="388166D5"/>
    <w:rsid w:val="3AE2207F"/>
    <w:rsid w:val="3CE63AA8"/>
    <w:rsid w:val="41393EEC"/>
    <w:rsid w:val="413C520B"/>
    <w:rsid w:val="476C3779"/>
    <w:rsid w:val="48185562"/>
    <w:rsid w:val="4B596F2D"/>
    <w:rsid w:val="4F153E7A"/>
    <w:rsid w:val="50286749"/>
    <w:rsid w:val="50546520"/>
    <w:rsid w:val="53A96AB8"/>
    <w:rsid w:val="55674105"/>
    <w:rsid w:val="5A2F2BFF"/>
    <w:rsid w:val="5BF83597"/>
    <w:rsid w:val="5FC008BD"/>
    <w:rsid w:val="635A1B96"/>
    <w:rsid w:val="6573077D"/>
    <w:rsid w:val="674548F2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651</Words>
  <Characters>667</Characters>
  <Lines>1</Lines>
  <Paragraphs>1</Paragraphs>
  <TotalTime>11</TotalTime>
  <ScaleCrop>false</ScaleCrop>
  <LinksUpToDate>false</LinksUpToDate>
  <CharactersWithSpaces>672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2024-01-22T12:04:02Z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710D78D0C4764BC0BE41F8A937562965_13</vt:lpwstr>
  </property>
</Properties>
</file>