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40118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675890" cy="1800225"/>
            <wp:effectExtent l="0" t="0" r="16510" b="3175"/>
            <wp:docPr id="14" name="图片 14" descr="截屏2024-01-18 10.3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4-01-18 10.34.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今日星期四，共有16人来园，6人请假。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【集体活动】</w:t>
      </w:r>
    </w:p>
    <w:p>
      <w:pPr>
        <w:spacing w:line="300" w:lineRule="exact"/>
        <w:ind w:firstLine="640" w:firstLineChars="200"/>
        <w:rPr>
          <w:rStyle w:val="12"/>
          <w:rFonts w:hint="eastAsia" w:ascii="宋体" w:hAnsi="宋体" w:eastAsia="宋体" w:cs="宋体"/>
          <w:b w:val="0"/>
          <w:bCs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美术《热带鱼》：</w:t>
      </w:r>
      <w:r>
        <w:rPr>
          <w:rFonts w:hint="eastAsia" w:ascii="宋体" w:hAnsi="宋体"/>
          <w:szCs w:val="21"/>
        </w:rPr>
        <w:t>这是一节粘贴类的美术活动，主要引导幼儿在观察热带鱼外形特征，了解热带鱼身体、尾巴呈三角形状的基础上，尝试用大小两个不同的三角形粘贴成一条美丽的热带鱼，发展幼儿的手眼协调能力，激发幼儿对粘贴画的兴趣。</w:t>
      </w:r>
    </w:p>
    <w:tbl>
      <w:tblPr>
        <w:tblStyle w:val="10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180"/>
      </w:tblGrid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5" name="图片 15" descr="IMG_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2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6" name="图片 16" descr="IMG_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2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7" name="图片 17" descr="IMG_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2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8" name="图片 18" descr="IMG_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2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9" name="图片 19" descr="IMG_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2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0" name="图片 20" descr="IMG_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2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1" name="图片 21" descr="IMG_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2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2" name="图片 22" descr="IMG_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2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3" name="图片 23" descr="IMG_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2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87" w:hRule="atLeast"/>
        </w:trPr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9755" cy="2466340"/>
                  <wp:effectExtent l="0" t="0" r="4445" b="22860"/>
                  <wp:docPr id="24" name="图片 24" descr="IMG_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3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9755" cy="2466340"/>
                  <wp:effectExtent l="0" t="0" r="4445" b="22860"/>
                  <wp:docPr id="25" name="图片 25" descr="IMG_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3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bookmarkStart w:id="0" w:name="_GoBack"/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9755" cy="2466340"/>
                  <wp:effectExtent l="0" t="0" r="4445" b="22860"/>
                  <wp:docPr id="26" name="图片 26" descr="IMG_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3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F4AA5B5"/>
    <w:rsid w:val="3FBFA13F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DF62EE"/>
    <w:rsid w:val="6FF239EE"/>
    <w:rsid w:val="6FFBDDB4"/>
    <w:rsid w:val="71A70E42"/>
    <w:rsid w:val="72272E4F"/>
    <w:rsid w:val="723A1779"/>
    <w:rsid w:val="72FE16E6"/>
    <w:rsid w:val="73788919"/>
    <w:rsid w:val="73AC5FA4"/>
    <w:rsid w:val="74106F96"/>
    <w:rsid w:val="7419430F"/>
    <w:rsid w:val="74FA2C97"/>
    <w:rsid w:val="74FD2114"/>
    <w:rsid w:val="75B34EBC"/>
    <w:rsid w:val="75F62330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D397D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AFFF6B03"/>
    <w:rsid w:val="B36F2BB5"/>
    <w:rsid w:val="B4EF2A72"/>
    <w:rsid w:val="B9C9F2CA"/>
    <w:rsid w:val="BAF6F7CD"/>
    <w:rsid w:val="BB5783E3"/>
    <w:rsid w:val="BB5F9404"/>
    <w:rsid w:val="BBFE3818"/>
    <w:rsid w:val="BCFE030E"/>
    <w:rsid w:val="BD9E3D7C"/>
    <w:rsid w:val="BF557F61"/>
    <w:rsid w:val="BF9B9A6E"/>
    <w:rsid w:val="BF9DE818"/>
    <w:rsid w:val="BFA6DD48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DD57E58"/>
    <w:rsid w:val="DEF8FA78"/>
    <w:rsid w:val="DF0B50BD"/>
    <w:rsid w:val="DF572C68"/>
    <w:rsid w:val="DF5C7755"/>
    <w:rsid w:val="DF774E17"/>
    <w:rsid w:val="DFD50F81"/>
    <w:rsid w:val="DFFB595F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BDF3AF"/>
    <w:rsid w:val="F7DB2345"/>
    <w:rsid w:val="F7FC2152"/>
    <w:rsid w:val="F7FE9489"/>
    <w:rsid w:val="FADD1941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804A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1</TotalTime>
  <ScaleCrop>false</ScaleCrop>
  <LinksUpToDate>false</LinksUpToDate>
  <CharactersWithSpaces>511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2021-05-05T03:17:00Z</dcterms:created>
  <dc:creator>yixuange</dc:creator>
  <cp:lastModifiedBy>陈丶清凉</cp:lastModifiedBy>
  <cp:lastPrinted>2023-02-27T23:53:00Z</cp:lastPrinted>
  <dcterms:modified xsi:type="dcterms:W3CDTF">2024-01-18T10:37:21Z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04A59ADE84ACDCEFE18EA8655D2974A0_43</vt:lpwstr>
  </property>
  <property fmtid="{D5CDD505-2E9C-101B-9397-08002B2CF9AE}" pid="5" name="commondata">
    <vt:lpwstr>eyJjb3VudCI6MSwiaGRpZCI6ImY1YTRiYjFlZmU4OGYxYWFmYWFhYjMwZDg5MGFkZGZlIiwidXNlckNvdW50IjoxfQ==</vt:lpwstr>
  </property>
</Properties>
</file>