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799BAB10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</w:t>
      </w:r>
      <w:r w:rsidR="002A640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41618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C0AC684" w14:textId="5AD657B6" w:rsidR="002A6401" w:rsidRDefault="00EC0DF4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</w:t>
      </w:r>
      <w:r w:rsidR="00741618">
        <w:rPr>
          <w:rFonts w:ascii="宋体" w:eastAsia="宋体" w:hAnsi="宋体" w:cs="宋体" w:hint="eastAsia"/>
          <w:sz w:val="24"/>
          <w:szCs w:val="24"/>
        </w:rPr>
        <w:t>四的</w:t>
      </w:r>
      <w:r>
        <w:rPr>
          <w:rFonts w:ascii="宋体" w:eastAsia="宋体" w:hAnsi="宋体" w:cs="宋体" w:hint="eastAsia"/>
          <w:sz w:val="24"/>
          <w:szCs w:val="24"/>
        </w:rPr>
        <w:t>早晨</w:t>
      </w:r>
      <w:r w:rsidR="00741618">
        <w:rPr>
          <w:rFonts w:ascii="宋体" w:eastAsia="宋体" w:hAnsi="宋体" w:cs="宋体" w:hint="eastAsia"/>
          <w:sz w:val="24"/>
          <w:szCs w:val="24"/>
        </w:rPr>
        <w:t>下起了雨，孩子们在家人的陪伴下来到了幼儿园。他们今天来的都很准时，无人迟到，很棒！要继续保持哦！</w:t>
      </w:r>
    </w:p>
    <w:p w14:paraId="2F7FEB44" w14:textId="06AE0DE4" w:rsidR="0052732C" w:rsidRDefault="0052732C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 w:rsidR="00741618">
        <w:rPr>
          <w:rFonts w:ascii="宋体" w:eastAsia="宋体" w:hAnsi="宋体" w:cs="宋体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741618">
        <w:rPr>
          <w:rFonts w:ascii="宋体" w:eastAsia="宋体" w:hAnsi="宋体" w:cs="宋体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  <w:r w:rsidR="00EC0DF4">
        <w:rPr>
          <w:rFonts w:ascii="宋体" w:eastAsia="宋体" w:hAnsi="宋体" w:cs="宋体" w:hint="eastAsia"/>
          <w:sz w:val="24"/>
          <w:szCs w:val="24"/>
        </w:rPr>
        <w:t>期待宝宝们早日康复，尽快</w:t>
      </w:r>
      <w:r>
        <w:rPr>
          <w:rFonts w:ascii="宋体" w:eastAsia="宋体" w:hAnsi="宋体" w:cs="宋体" w:hint="eastAsia"/>
          <w:sz w:val="24"/>
          <w:szCs w:val="24"/>
        </w:rPr>
        <w:t>回到幼儿园哦！</w:t>
      </w:r>
    </w:p>
    <w:p w14:paraId="33ABE390" w14:textId="4F892F17" w:rsidR="007502E9" w:rsidRDefault="00EC0DF4" w:rsidP="00EC0DF4">
      <w:pPr>
        <w:ind w:left="240" w:hangingChars="100" w:hanging="240"/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 </w:t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F99D737" wp14:editId="3F968E05">
            <wp:extent cx="1921331" cy="1440000"/>
            <wp:effectExtent l="0" t="0" r="0" b="0"/>
            <wp:docPr id="1303660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DAED44B" wp14:editId="11D55124">
            <wp:extent cx="1921331" cy="1440000"/>
            <wp:effectExtent l="0" t="0" r="0" b="0"/>
            <wp:docPr id="10801944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2DB5DD4B" wp14:editId="3901B6F9">
            <wp:extent cx="1921331" cy="1440000"/>
            <wp:effectExtent l="0" t="0" r="0" b="0"/>
            <wp:docPr id="19874276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99C3894" wp14:editId="7A26AE82">
            <wp:extent cx="1921331" cy="1440000"/>
            <wp:effectExtent l="0" t="0" r="0" b="0"/>
            <wp:docPr id="17144846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618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068E119E" wp14:editId="22783F72">
            <wp:extent cx="1921331" cy="1440000"/>
            <wp:effectExtent l="0" t="0" r="0" b="0"/>
            <wp:docPr id="2972469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618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741618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87DA2CF" wp14:editId="526FB4CF">
            <wp:extent cx="1921331" cy="1440000"/>
            <wp:effectExtent l="0" t="0" r="0" b="0"/>
            <wp:docPr id="1430544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741618">
      <w:pPr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2038BA8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6109411" w14:textId="3B57976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2A58B25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5090D83" w14:textId="27BDD473" w:rsidR="0052732C" w:rsidRDefault="0052732C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7584057" w14:textId="388BFF64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6DD18155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195B8A33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2732C" w14:paraId="163B4861" w14:textId="77777777" w:rsidTr="000273B5">
        <w:tc>
          <w:tcPr>
            <w:tcW w:w="780" w:type="dxa"/>
            <w:vAlign w:val="center"/>
          </w:tcPr>
          <w:p w14:paraId="33F42C78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20D6D94F" w:rsidR="0052732C" w:rsidRDefault="00A04159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070BBD17" w:rsidR="0052732C" w:rsidRDefault="00C417AA" w:rsidP="0052732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1201AA17" w14:textId="77777777" w:rsidTr="000273B5">
        <w:tc>
          <w:tcPr>
            <w:tcW w:w="780" w:type="dxa"/>
            <w:vAlign w:val="center"/>
          </w:tcPr>
          <w:p w14:paraId="7B545BDF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B5AEE9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0EE2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4F3E18D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C4B46BF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05C7A791" w:rsidR="00741618" w:rsidRDefault="00C417AA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35D7F5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4EAAA48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3E3F2C4E" w14:textId="77777777" w:rsidTr="000273B5">
        <w:tc>
          <w:tcPr>
            <w:tcW w:w="780" w:type="dxa"/>
            <w:vAlign w:val="center"/>
          </w:tcPr>
          <w:p w14:paraId="64E6F52B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31BB5B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916B88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47B0AE9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62132430" w:rsidR="00741618" w:rsidRDefault="00C417AA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429B44C8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9AA8EA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F2FD9B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279E4BE8" w14:textId="77777777" w:rsidTr="000273B5">
        <w:tc>
          <w:tcPr>
            <w:tcW w:w="780" w:type="dxa"/>
            <w:vAlign w:val="center"/>
          </w:tcPr>
          <w:p w14:paraId="1893734C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7460A9E4" w14:textId="77777777" w:rsidTr="000273B5">
        <w:tc>
          <w:tcPr>
            <w:tcW w:w="780" w:type="dxa"/>
            <w:vAlign w:val="center"/>
          </w:tcPr>
          <w:p w14:paraId="7ED2D9D2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123C80F8" w:rsidR="00741618" w:rsidRDefault="00FB110E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1005013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B3AA9C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348FD92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0D8AD7A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227F1E3F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01B819CD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0EC288D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58078E5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41618" w14:paraId="6EA27CC1" w14:textId="77777777" w:rsidTr="000273B5">
        <w:tc>
          <w:tcPr>
            <w:tcW w:w="780" w:type="dxa"/>
            <w:vAlign w:val="center"/>
          </w:tcPr>
          <w:p w14:paraId="54927300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C3B57A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1E07710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E00E4C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7CE97971" w14:textId="77777777" w:rsidTr="000273B5">
        <w:tc>
          <w:tcPr>
            <w:tcW w:w="780" w:type="dxa"/>
            <w:vAlign w:val="center"/>
          </w:tcPr>
          <w:p w14:paraId="6A98F7F0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45A370BD" w:rsidR="00741618" w:rsidRDefault="00C417AA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681F987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641777DF" w14:textId="77777777" w:rsidTr="000273B5">
        <w:tc>
          <w:tcPr>
            <w:tcW w:w="780" w:type="dxa"/>
            <w:vAlign w:val="center"/>
          </w:tcPr>
          <w:p w14:paraId="23E4E2FB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09085D01" w:rsidR="00741618" w:rsidRDefault="00FB110E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4615BF31" w:rsidR="00741618" w:rsidRDefault="00C417AA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2006ED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701A183D" w14:textId="77777777" w:rsidTr="000273B5">
        <w:tc>
          <w:tcPr>
            <w:tcW w:w="780" w:type="dxa"/>
            <w:vAlign w:val="center"/>
          </w:tcPr>
          <w:p w14:paraId="735E961A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54E62FE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DC9364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4B33BE1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45C23736" w:rsidR="00741618" w:rsidRDefault="00C417AA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0ABEA18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E4758B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2231F7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5C553BF9" w14:textId="77777777" w:rsidTr="000273B5">
        <w:tc>
          <w:tcPr>
            <w:tcW w:w="780" w:type="dxa"/>
            <w:vAlign w:val="center"/>
          </w:tcPr>
          <w:p w14:paraId="3420D1E0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26B6E87C" w14:textId="77777777" w:rsidTr="000273B5">
        <w:tc>
          <w:tcPr>
            <w:tcW w:w="780" w:type="dxa"/>
            <w:vAlign w:val="center"/>
          </w:tcPr>
          <w:p w14:paraId="4CEAA788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3149BAB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2C3264C8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0BB2FB2D" w14:textId="77777777" w:rsidTr="000273B5">
        <w:tc>
          <w:tcPr>
            <w:tcW w:w="780" w:type="dxa"/>
            <w:vAlign w:val="center"/>
          </w:tcPr>
          <w:p w14:paraId="5201A115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CA29571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70FB07" w14:textId="744BD0A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5B22A5" w14:textId="1B8FED1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304CEB62" w14:textId="7B871FC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1EEE778" w14:textId="09DC3898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32AA68" w14:textId="6073E46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C01A04" w14:textId="590D29D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41618" w14:paraId="3A33CAAC" w14:textId="77777777" w:rsidTr="000273B5">
        <w:tc>
          <w:tcPr>
            <w:tcW w:w="780" w:type="dxa"/>
            <w:vAlign w:val="center"/>
          </w:tcPr>
          <w:p w14:paraId="6C5A9A27" w14:textId="3AA1E17A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70BB229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562AC5EF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41F83BF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3CD43C3" w14:textId="6B2139E9" w:rsidR="00741618" w:rsidRDefault="00741618" w:rsidP="0074161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4AD86C0" w14:textId="74B78EE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40F276C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30C4A7E9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41618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646998B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21420C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93B82D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1B180DB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D2C62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508812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524EF3AE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2A42D53D" w14:textId="77777777" w:rsidTr="000273B5">
        <w:tc>
          <w:tcPr>
            <w:tcW w:w="780" w:type="dxa"/>
            <w:vAlign w:val="center"/>
          </w:tcPr>
          <w:p w14:paraId="094CFBB6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479A709" w:rsidR="00741618" w:rsidRDefault="00FB110E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09B7DF0A" w14:textId="77777777" w:rsidTr="000273B5">
        <w:tc>
          <w:tcPr>
            <w:tcW w:w="780" w:type="dxa"/>
            <w:vAlign w:val="center"/>
          </w:tcPr>
          <w:p w14:paraId="60FB4A18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49517E0F" w:rsidR="00741618" w:rsidRDefault="00C417AA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8F1E428" w14:textId="6EBB48C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53E8B04C" w14:textId="77777777" w:rsidTr="000273B5">
        <w:tc>
          <w:tcPr>
            <w:tcW w:w="780" w:type="dxa"/>
            <w:vAlign w:val="center"/>
          </w:tcPr>
          <w:p w14:paraId="6DF44132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321AA6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503547E3" w:rsidR="00741618" w:rsidRDefault="00FB110E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41618" w14:paraId="6B726519" w14:textId="77777777" w:rsidTr="000273B5">
        <w:tc>
          <w:tcPr>
            <w:tcW w:w="780" w:type="dxa"/>
            <w:vAlign w:val="center"/>
          </w:tcPr>
          <w:p w14:paraId="20C0249C" w14:textId="77777777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741618" w:rsidRDefault="00741618" w:rsidP="007416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1682172B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720BFEEB" w14:textId="17BF8CFD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3F690B" w14:textId="2A907A8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8ADA597" w14:textId="03B8BAB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8B63620" w14:textId="60DF26F6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4719CE" w14:textId="6BE6A593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2FB5C5CF" w14:textId="0A6ADC10" w:rsidR="00741618" w:rsidRDefault="00741618" w:rsidP="0074161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5AA3617E" w14:textId="38DC00DE" w:rsidR="003C2459" w:rsidRPr="006251E6" w:rsidRDefault="00A04159" w:rsidP="00A04159">
      <w:pPr>
        <w:ind w:firstLineChars="500" w:firstLine="1050"/>
        <w:rPr>
          <w:rStyle w:val="ad"/>
          <w:b w:val="0"/>
        </w:rPr>
      </w:pPr>
      <w:r>
        <w:rPr>
          <w:rStyle w:val="ad"/>
          <w:rFonts w:hint="eastAsia"/>
          <w:b w:val="0"/>
        </w:rPr>
        <w:t xml:space="preserve"> </w:t>
      </w:r>
      <w:r>
        <w:rPr>
          <w:rStyle w:val="ad"/>
          <w:b w:val="0"/>
        </w:rPr>
        <w:t xml:space="preserve">               </w:t>
      </w:r>
    </w:p>
    <w:p w14:paraId="137E4443" w14:textId="7C6A826B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74161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综合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741618">
        <w:rPr>
          <w:rStyle w:val="ad"/>
          <w:rFonts w:eastAsia="宋体" w:cs="宋体" w:hint="eastAsia"/>
          <w:color w:val="000000"/>
          <w:spacing w:val="40"/>
          <w:kern w:val="0"/>
          <w:sz w:val="28"/>
          <w:szCs w:val="28"/>
          <w:lang w:bidi="ar"/>
        </w:rPr>
        <w:t>积木宝宝本领大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4079C2B" w14:textId="77777777" w:rsidR="00741618" w:rsidRPr="00741618" w:rsidRDefault="00741618" w:rsidP="00741618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741618">
        <w:rPr>
          <w:rFonts w:ascii="宋体" w:eastAsia="宋体" w:hAnsi="宋体" w:cs="宋体"/>
          <w:sz w:val="24"/>
          <w:szCs w:val="24"/>
        </w:rPr>
        <w:t>积木是游戏活动中常常会出现，积木可以搭建房子、大桥、汽车等等</w:t>
      </w:r>
      <w:r w:rsidRPr="00741618">
        <w:rPr>
          <w:rFonts w:ascii="宋体" w:eastAsia="宋体" w:hAnsi="宋体" w:cs="宋体" w:hint="eastAsia"/>
          <w:sz w:val="24"/>
          <w:szCs w:val="24"/>
        </w:rPr>
        <w:t>。积木有圆形、方形、三角形</w:t>
      </w:r>
      <w:r w:rsidRPr="00741618">
        <w:rPr>
          <w:rFonts w:ascii="宋体" w:eastAsia="宋体" w:hAnsi="宋体" w:cs="宋体"/>
          <w:sz w:val="24"/>
          <w:szCs w:val="24"/>
        </w:rPr>
        <w:t>……</w:t>
      </w:r>
      <w:r w:rsidRPr="00741618">
        <w:rPr>
          <w:rFonts w:ascii="宋体" w:eastAsia="宋体" w:hAnsi="宋体" w:cs="宋体" w:hint="eastAsia"/>
          <w:sz w:val="24"/>
          <w:szCs w:val="24"/>
        </w:rPr>
        <w:t>这些基本的图形对于孩子来说是那么的熟悉而又充满着神奇。本次活动主要让幼儿理解故事内容，知道每种积木都有自己的作用，谁也离不开谁，并</w:t>
      </w:r>
      <w:r w:rsidRPr="00741618">
        <w:rPr>
          <w:rFonts w:ascii="宋体" w:eastAsia="宋体" w:hAnsi="宋体" w:cs="宋体"/>
          <w:sz w:val="24"/>
          <w:szCs w:val="24"/>
        </w:rPr>
        <w:t>乐意用各种形状的积木进行搭建</w:t>
      </w:r>
      <w:r w:rsidRPr="00741618">
        <w:rPr>
          <w:rFonts w:ascii="宋体" w:eastAsia="宋体" w:hAnsi="宋体" w:cs="宋体" w:hint="eastAsia"/>
          <w:sz w:val="24"/>
          <w:szCs w:val="24"/>
        </w:rPr>
        <w:t>。</w:t>
      </w:r>
    </w:p>
    <w:p w14:paraId="25DFB7F7" w14:textId="2EDD09BD" w:rsidR="009D5708" w:rsidRDefault="0008220D" w:rsidP="00FB110E">
      <w:pPr>
        <w:ind w:left="1920" w:hangingChars="800" w:hanging="19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EC0DF4">
        <w:rPr>
          <w:rFonts w:ascii="宋体" w:eastAsia="宋体" w:hAnsi="宋体" w:cs="宋体"/>
          <w:sz w:val="24"/>
          <w:szCs w:val="24"/>
        </w:rPr>
        <w:t xml:space="preserve"> </w:t>
      </w:r>
      <w:r w:rsidR="00FB110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5854932" wp14:editId="662C38FB">
            <wp:extent cx="1921331" cy="1440000"/>
            <wp:effectExtent l="0" t="0" r="0" b="0"/>
            <wp:docPr id="1981106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10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6A39D0" wp14:editId="6387A75B">
            <wp:extent cx="1921331" cy="1440000"/>
            <wp:effectExtent l="0" t="0" r="0" b="0"/>
            <wp:docPr id="483334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10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58F6E98" wp14:editId="182BCDEC">
            <wp:extent cx="1921331" cy="1440000"/>
            <wp:effectExtent l="0" t="0" r="0" b="0"/>
            <wp:docPr id="5706352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10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D7537CE" wp14:editId="607F8C07">
            <wp:extent cx="1921331" cy="1440000"/>
            <wp:effectExtent l="0" t="0" r="0" b="0"/>
            <wp:docPr id="12743274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10E">
        <w:rPr>
          <w:rFonts w:ascii="宋体" w:eastAsia="宋体" w:hAnsi="宋体" w:cs="宋体"/>
          <w:sz w:val="24"/>
          <w:szCs w:val="24"/>
        </w:rPr>
        <w:t xml:space="preserve"> </w:t>
      </w:r>
      <w:r w:rsidR="00FB110E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713C418" wp14:editId="46DE7D73">
            <wp:extent cx="1921331" cy="1440000"/>
            <wp:effectExtent l="0" t="0" r="0" b="0"/>
            <wp:docPr id="1642801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CF1D" w14:textId="74CAB3C4" w:rsidR="0008220D" w:rsidRDefault="0008220D" w:rsidP="0008220D">
      <w:pPr>
        <w:pStyle w:val="af0"/>
        <w:ind w:left="44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lastRenderedPageBreak/>
        <w:t>「</w:t>
      </w:r>
      <w:r w:rsidR="0074161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室内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FB110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好玩的垫子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D1C830C" w14:textId="114757C9" w:rsidR="0008220D" w:rsidRDefault="0008220D" w:rsidP="0008220D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6777BD">
        <w:rPr>
          <w:rFonts w:ascii="宋体" w:eastAsia="宋体" w:hAnsi="宋体" w:cs="宋体"/>
          <w:sz w:val="24"/>
          <w:szCs w:val="24"/>
        </w:rPr>
        <w:t>今天</w:t>
      </w:r>
      <w:r w:rsidR="00FB110E">
        <w:rPr>
          <w:rFonts w:ascii="宋体" w:eastAsia="宋体" w:hAnsi="宋体" w:cs="宋体" w:hint="eastAsia"/>
          <w:sz w:val="24"/>
          <w:szCs w:val="24"/>
        </w:rPr>
        <w:t>由于下雨，户外活动我们改成了室内运动。我们找来了绿色的软垫，和孩子们一起在垫子上尽情撒欢。有时候我们像小蛇爬行，有时候像圆形在垫子上翻滚，有时候像小乌龟四脚爬……小小的垫子玩出了各种花样！</w:t>
      </w:r>
    </w:p>
    <w:p w14:paraId="78E7C084" w14:textId="59DFF35A" w:rsidR="00FB110E" w:rsidRDefault="00FB110E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7B2135F" wp14:editId="592A4D26">
            <wp:extent cx="1921331" cy="1440000"/>
            <wp:effectExtent l="0" t="0" r="0" b="0"/>
            <wp:docPr id="13253537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37F8A19" wp14:editId="1D4AC9BE">
            <wp:extent cx="1921331" cy="1440000"/>
            <wp:effectExtent l="0" t="0" r="0" b="0"/>
            <wp:docPr id="15096706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1BB3C66" wp14:editId="30D60356">
            <wp:extent cx="1921331" cy="1440000"/>
            <wp:effectExtent l="0" t="0" r="0" b="0"/>
            <wp:docPr id="8282839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39E8579" wp14:editId="2C360E79">
            <wp:extent cx="1921331" cy="1440000"/>
            <wp:effectExtent l="0" t="0" r="0" b="0"/>
            <wp:docPr id="4493007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D5C302F" wp14:editId="3D7E2AA0">
            <wp:extent cx="1921331" cy="1440000"/>
            <wp:effectExtent l="0" t="0" r="0" b="0"/>
            <wp:docPr id="11171939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E05D76C" wp14:editId="31524DC4">
            <wp:extent cx="1921331" cy="1440000"/>
            <wp:effectExtent l="0" t="0" r="0" b="0"/>
            <wp:docPr id="15547863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8FF658D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5F7BF426" w:rsidR="00B51EF2" w:rsidRPr="00384F41" w:rsidRDefault="00FB110E" w:rsidP="000C110A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这两天天气即将降温，孩子们要注意及时穿衣，防止感冒咳嗽哦！</w:t>
      </w:r>
    </w:p>
    <w:sectPr w:rsidR="00B51EF2" w:rsidRPr="00384F41" w:rsidSect="001E7D3F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76116" w14:textId="77777777" w:rsidR="001E7D3F" w:rsidRDefault="001E7D3F">
      <w:r>
        <w:separator/>
      </w:r>
    </w:p>
  </w:endnote>
  <w:endnote w:type="continuationSeparator" w:id="0">
    <w:p w14:paraId="1BD8BC80" w14:textId="77777777" w:rsidR="001E7D3F" w:rsidRDefault="001E7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312F2" w14:textId="77777777" w:rsidR="001E7D3F" w:rsidRDefault="001E7D3F">
      <w:r>
        <w:separator/>
      </w:r>
    </w:p>
  </w:footnote>
  <w:footnote w:type="continuationSeparator" w:id="0">
    <w:p w14:paraId="03245A4E" w14:textId="77777777" w:rsidR="001E7D3F" w:rsidRDefault="001E7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536pt;height:16in;visibility:visible" o:bullet="t">
        <v:imagedata r:id="rId1" o:title=""/>
      </v:shape>
    </w:pict>
  </w:numPicBullet>
  <w:numPicBullet w:numPicBulletId="1">
    <w:pict>
      <v:shape id="_x0000_i1054" type="#_x0000_t75" style="width:1536pt;height:16in;visibility:visible" o:bullet="t">
        <v:imagedata r:id="rId2" o:title=""/>
      </v:shape>
    </w:pict>
  </w:numPicBullet>
  <w:numPicBullet w:numPicBulletId="2">
    <w:pict>
      <v:shape id="_x0000_i1055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220D"/>
    <w:rsid w:val="00083C63"/>
    <w:rsid w:val="00093DC5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93A1C"/>
    <w:rsid w:val="005B3ADD"/>
    <w:rsid w:val="005B6D9F"/>
    <w:rsid w:val="005C3C54"/>
    <w:rsid w:val="005D21B6"/>
    <w:rsid w:val="005E3388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5197"/>
    <w:rsid w:val="00741618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3149E"/>
    <w:rsid w:val="009465E1"/>
    <w:rsid w:val="00946862"/>
    <w:rsid w:val="009840FE"/>
    <w:rsid w:val="00986DB0"/>
    <w:rsid w:val="00987DD7"/>
    <w:rsid w:val="009A47BB"/>
    <w:rsid w:val="009D3F89"/>
    <w:rsid w:val="009D5708"/>
    <w:rsid w:val="009D5741"/>
    <w:rsid w:val="009D6B1F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3989"/>
    <w:rsid w:val="00C10CEC"/>
    <w:rsid w:val="00C155B1"/>
    <w:rsid w:val="00C26610"/>
    <w:rsid w:val="00C417AA"/>
    <w:rsid w:val="00C66C47"/>
    <w:rsid w:val="00C83B4F"/>
    <w:rsid w:val="00C92FF1"/>
    <w:rsid w:val="00CB6763"/>
    <w:rsid w:val="00CC1E56"/>
    <w:rsid w:val="00CF2EC0"/>
    <w:rsid w:val="00D04F1F"/>
    <w:rsid w:val="00D16F9A"/>
    <w:rsid w:val="00D2037C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47C15"/>
    <w:rsid w:val="00E51678"/>
    <w:rsid w:val="00EB60AD"/>
    <w:rsid w:val="00EC0DF4"/>
    <w:rsid w:val="00ED7832"/>
    <w:rsid w:val="00EF3BD4"/>
    <w:rsid w:val="00EF51BC"/>
    <w:rsid w:val="00F06E49"/>
    <w:rsid w:val="00F144BD"/>
    <w:rsid w:val="00F16A0E"/>
    <w:rsid w:val="00F20C09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1705</TotalTime>
  <Pages>3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36</cp:revision>
  <cp:lastPrinted>2023-10-11T00:05:00Z</cp:lastPrinted>
  <dcterms:created xsi:type="dcterms:W3CDTF">2021-04-22T03:17:00Z</dcterms:created>
  <dcterms:modified xsi:type="dcterms:W3CDTF">2024-01-18T04:56:00Z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