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8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日4人请假，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餐后自理（洗手漱口擦嘴巴）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语言：《红红的小东西》</w:t>
      </w:r>
    </w:p>
    <w:p>
      <w:pPr>
        <w:spacing w:line="32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  <w:r>
        <w:rPr>
          <w:rFonts w:hint="eastAsia"/>
          <w:lang w:val="en-US" w:eastAsia="zh-CN"/>
        </w:rPr>
        <w:t>教材分析：</w:t>
      </w:r>
      <w:r>
        <w:rPr>
          <w:rFonts w:hint="eastAsia" w:ascii="宋体" w:hAnsi="宋体" w:cs="宋体"/>
          <w:szCs w:val="21"/>
        </w:rPr>
        <w:t>《红红的小东西》这则故事采用了拟人化的手法，塑造了一个活泼、可爱的小纽扣形象，讲述了一颗红红的圆圆的小纽扣不断地寻找自己的过程，故事的趣味性非常的强，</w:t>
      </w:r>
      <w:r>
        <w:rPr>
          <w:rFonts w:hint="eastAsia" w:ascii="宋体" w:hAnsi="宋体" w:cs="宋体"/>
          <w:kern w:val="0"/>
          <w:szCs w:val="21"/>
        </w:rPr>
        <w:t>让幼儿在感受故事趣味性的同时了解圆形的特征：可以滚动，发现日常生活中红色的东西以及圆形的东西。本次活动引导幼儿观察故事图片、观察动画视频，在猜测、表达中理解故事内容，</w:t>
      </w:r>
      <w:r>
        <w:rPr>
          <w:rFonts w:hint="eastAsia" w:ascii="宋体" w:hAnsi="宋体"/>
          <w:color w:val="000000"/>
          <w:szCs w:val="21"/>
          <w:shd w:val="clear" w:color="auto" w:fill="FFFFFF"/>
        </w:rPr>
        <w:t>认识多种红红的、圆圆的物体，感受圆形物体可以滚动的特点。</w:t>
      </w:r>
    </w:p>
    <w:p>
      <w:pPr>
        <w:ind w:firstLine="420" w:firstLineChars="200"/>
        <w:rPr>
          <w:rFonts w:hint="default" w:ascii="宋体" w:hAnsi="宋体"/>
          <w:bCs/>
          <w:szCs w:val="21"/>
          <w:lang w:val="en-US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40108_093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108_0939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108_09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108_0940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  <w:r>
        <w:rPr>
          <w:rFonts w:hint="eastAsia" w:ascii="宋体" w:hAnsi="宋体"/>
          <w:color w:val="000000"/>
          <w:szCs w:val="21"/>
          <w:shd w:val="clear" w:color="auto" w:fill="FFFFFF"/>
          <w:lang w:val="en-US" w:eastAsia="zh-CN"/>
        </w:rPr>
        <w:t>小朋友们能</w:t>
      </w:r>
      <w:r>
        <w:rPr>
          <w:rFonts w:hint="eastAsia" w:ascii="宋体" w:hAnsi="宋体"/>
          <w:color w:val="000000"/>
          <w:szCs w:val="21"/>
          <w:shd w:val="clear" w:color="auto" w:fill="FFFFFF"/>
        </w:rPr>
        <w:t>理解故事内容，能用简单的语句进行讲述。认识多种红红的、圆圆的物体，感受圆形物体可以滚动的特点。</w:t>
      </w: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2"/>
        <w:gridCol w:w="4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6" name="图片 6" descr="IMG_20240108_10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108_1015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10790" cy="1883410"/>
                  <wp:effectExtent l="0" t="0" r="3810" b="6350"/>
                  <wp:docPr id="7" name="图片 7" descr="IMG_20240108_10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108_1014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90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7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47925" cy="1835785"/>
                  <wp:effectExtent l="0" t="0" r="5715" b="8255"/>
                  <wp:docPr id="4" name="图片 4" descr="IMG_20240108_10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108_1014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00300" cy="1800225"/>
                  <wp:effectExtent l="0" t="0" r="7620" b="13335"/>
                  <wp:docPr id="5" name="图片 5" descr="IMG_20240108_10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108_1014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3"/>
        </w:numPr>
        <w:snapToGrid/>
        <w:spacing w:before="0" w:beforeAutospacing="0" w:after="0" w:afterAutospacing="0" w:line="240" w:lineRule="auto"/>
        <w:ind w:firstLine="211" w:firstLineChars="100"/>
        <w:jc w:val="left"/>
        <w:textAlignment w:val="baseline"/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温馨提示</w:t>
      </w:r>
    </w:p>
    <w:p>
      <w:pPr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sz w:val="21"/>
          <w:szCs w:val="21"/>
          <w:lang w:val="en-US" w:eastAsia="zh-CN"/>
        </w:rPr>
        <w:t>幼儿生活自理能力的培养是幼儿园工作的重要内容，为幼儿一生奠定良好的基础。通过4个月的幼儿园生活，小班孩子们已经学会了哪些生活小本领？在幼儿园的一日生活中能够自己为自己服务吗？为了让孩子们有展示自己本领的机会，下周四我们为孩子搭建一次“自理能力大闯关”展示活动，不仅可以让孩子能大胆展示自己的小本领，还能够促进幼儿独立性、自信心的增强。本次活动设置3项闯关——闯关1：绕水杯、脱衣服、挂衣服，闯关2：穿鞋子、叠裤子、穿衣服，闯关3：穿裤子、穿衣服、喂娃娃。现需要宝爸宝妈们与孩子共同商议，自愿报名其中一项展示内容，请将宝贝的名字填在下面的在线文档中，如有其它问题私聊老师</w:t>
      </w:r>
      <w:r>
        <w:rPr>
          <w:rFonts w:hint="eastAsia" w:ascii="宋体" w:hAnsi="宋体" w:cs="宋体"/>
          <w:sz w:val="21"/>
          <w:szCs w:val="21"/>
          <w:lang w:val="en-US" w:eastAsia="zh-CN"/>
        </w:rPr>
        <w:t>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7F3D0C4"/>
    <w:multiLevelType w:val="singleLevel"/>
    <w:tmpl w:val="57F3D0C4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ExLCJoZGlkIjoiODViY2JkMjU3NGYzZTEwMzZmMGFkZWViYmNkYWU3NDIiLCJ1c2VyQ291bnQiOjc3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4567ABD"/>
    <w:rsid w:val="14E21961"/>
    <w:rsid w:val="154A73F4"/>
    <w:rsid w:val="161B48EC"/>
    <w:rsid w:val="178655BC"/>
    <w:rsid w:val="194809D3"/>
    <w:rsid w:val="19FE0D95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8826D59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8ED60E4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38389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CF84E63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6</TotalTime>
  <ScaleCrop>false</ScaleCrop>
  <LinksUpToDate>false</LinksUpToDate>
  <CharactersWithSpaces>759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小宇宙</cp:lastModifiedBy>
  <cp:lastPrinted>2023-04-19T23:59:00Z</cp:lastPrinted>
  <dcterms:modified xsi:type="dcterms:W3CDTF">2024-01-08T05:05:28Z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