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5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日4人请假，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餐后自理（洗手漱口擦嘴巴）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音乐：《北风爷爷别神气》</w:t>
      </w:r>
    </w:p>
    <w:p>
      <w:pPr>
        <w:ind w:firstLine="420" w:firstLineChars="200"/>
        <w:rPr>
          <w:rFonts w:hint="default" w:ascii="宋体" w:hAnsi="宋体"/>
          <w:bCs/>
          <w:szCs w:val="21"/>
          <w:lang w:val="en-US"/>
        </w:rPr>
      </w:pPr>
      <w:r>
        <w:rPr>
          <w:rFonts w:hint="eastAsia"/>
          <w:lang w:val="en-US" w:eastAsia="zh-CN"/>
        </w:rPr>
        <w:t>教材分析：</w:t>
      </w:r>
      <w:r>
        <w:rPr>
          <w:rFonts w:hint="default"/>
          <w:b/>
          <w:lang w:eastAsia="zh-CN"/>
        </w:rPr>
        <w:t xml:space="preserve"> </w:t>
      </w:r>
      <w:r>
        <w:rPr>
          <w:rFonts w:hint="eastAsia" w:ascii="宋体" w:hAnsi="宋体" w:eastAsia="宋体" w:cs="宋体"/>
          <w:bCs/>
          <w:sz w:val="21"/>
          <w:szCs w:val="21"/>
        </w:rPr>
        <w:t>《北风爷爷别神气》是一首欢快、活泼的歌曲，歌词内容简单易懂，节奏稳定，动作性强，生动的描述了小朋友不怕冷和“北风爷爷”比赛并获得胜利的情景，贴近生活，适合小班幼儿学习和模仿。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7620" b="13335"/>
                  <wp:docPr id="12" name="图片 12" descr="IMG_20240105_09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105_0937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7620" b="13335"/>
                  <wp:docPr id="11" name="图片 11" descr="IMG_20240105_093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105_0936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7620" b="13335"/>
                  <wp:docPr id="10" name="图片 10" descr="IMG_20240105_09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105_0935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7620" b="13335"/>
                  <wp:docPr id="9" name="图片 9" descr="IMG_20240105_09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105_09292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200"/>
        <w:rPr>
          <w:rFonts w:hint="eastAsia"/>
          <w:szCs w:val="21"/>
        </w:rPr>
      </w:pPr>
      <w:bookmarkStart w:id="0" w:name="_GoBack"/>
      <w:bookmarkEnd w:id="0"/>
      <w:r>
        <w:rPr>
          <w:rFonts w:hint="eastAsia"/>
          <w:lang w:val="en-US" w:eastAsia="zh-CN"/>
        </w:rPr>
        <w:t>通过本次活动，小朋友们能</w:t>
      </w:r>
      <w:r>
        <w:rPr>
          <w:rFonts w:hint="eastAsia" w:ascii="宋体" w:hAnsi="宋体" w:eastAsia="宋体" w:cs="宋体"/>
          <w:sz w:val="21"/>
          <w:szCs w:val="21"/>
        </w:rPr>
        <w:t>初步学唱歌曲，能有力地、自豪地演唱。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也</w:t>
      </w:r>
      <w:r>
        <w:rPr>
          <w:rFonts w:hint="eastAsia" w:ascii="宋体" w:hAnsi="宋体" w:eastAsia="宋体" w:cs="宋体"/>
          <w:sz w:val="21"/>
          <w:szCs w:val="21"/>
        </w:rPr>
        <w:t>能按歌词做相应的动作，体验与“北风爷爷”一起游戏的快乐。</w:t>
      </w:r>
    </w:p>
    <w:p>
      <w:pPr>
        <w:adjustRightInd w:val="0"/>
        <w:snapToGrid w:val="0"/>
        <w:spacing w:line="286" w:lineRule="exact"/>
        <w:rPr>
          <w:rFonts w:hint="eastAsia"/>
          <w:szCs w:val="21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40105_08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105_0844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105_08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105_0844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40105_08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105_0844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40105_08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105_0844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40105_08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105_0843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40105_08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105_0843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eastAsia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四、户外活动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4445" cy="1908175"/>
                  <wp:effectExtent l="0" t="0" r="635" b="12065"/>
                  <wp:docPr id="25" name="图片 25" descr="IMG_20240105_10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105_1010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445" cy="190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0" name="图片 30" descr="IMG_20240105_100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105_1009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9" name="图片 29" descr="IMG_20240105_10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105_10100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8" name="图片 28" descr="IMG_20240105_100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105_10094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7" name="图片 27" descr="IMG_20240105_10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105_1009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6" name="图片 26" descr="IMG_20240105_100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105_10093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3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温馨提示</w:t>
      </w:r>
    </w:p>
    <w:p>
      <w:pPr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家长们，今天周五，不开展延时班活动，请于3点30准时来接孩子，提前10分钟在园门口拿被子（请假的宝贝也来拿被子哦）～记得提醒来接孩子的老人。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7F3D0C4"/>
    <w:multiLevelType w:val="singleLevel"/>
    <w:tmpl w:val="57F3D0C4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5LCJoZGlkIjoiODViY2JkMjU3NGYzZTEwMzZmMGFkZWViYmNkYWU3NDIiLCJ1c2VyQ291bnQiOjc1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4567ABD"/>
    <w:rsid w:val="14E21961"/>
    <w:rsid w:val="154A73F4"/>
    <w:rsid w:val="161B48EC"/>
    <w:rsid w:val="178655BC"/>
    <w:rsid w:val="194809D3"/>
    <w:rsid w:val="19FE0D95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8ED60E4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38389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16</TotalTime>
  <ScaleCrop>false</ScaleCrop>
  <LinksUpToDate>false</LinksUpToDate>
  <CharactersWithSpaces>759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小宇宙</cp:lastModifiedBy>
  <cp:lastPrinted>2023-04-19T23:59:00Z</cp:lastPrinted>
  <dcterms:modified xsi:type="dcterms:W3CDTF">2024-01-05T06:48:27Z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