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6E007" w14:textId="3B3B44C5" w:rsidR="00F32222" w:rsidRDefault="008D61D6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 w:rsidRPr="00CA3FD2">
        <w:rPr>
          <w:noProof/>
        </w:rPr>
        <w:drawing>
          <wp:anchor distT="0" distB="0" distL="114300" distR="114300" simplePos="0" relativeHeight="251667456" behindDoc="1" locked="0" layoutInCell="1" allowOverlap="1" wp14:anchorId="4C85C601" wp14:editId="2A0849D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245" cy="10670540"/>
            <wp:effectExtent l="0" t="0" r="0" b="0"/>
            <wp:wrapNone/>
            <wp:docPr id="20767503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D94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384ECD" w:rsidRPr="00D43A3A">
        <w:rPr>
          <w:rStyle w:val="ad"/>
          <w:rFonts w:ascii="Sitka Text Semibold" w:hAnsi="Sitka Text Semibold" w:cs="Sitka Display"/>
          <w:color w:val="44546A" w:themeColor="text2"/>
          <w:spacing w:val="40"/>
          <w:kern w:val="0"/>
          <w:sz w:val="36"/>
          <w:szCs w:val="36"/>
          <w:lang w:bidi="ar"/>
        </w:rPr>
        <w:t>401</w:t>
      </w:r>
      <w:r w:rsidR="00070BEA" w:rsidRPr="00D43A3A">
        <w:rPr>
          <w:rStyle w:val="ad"/>
          <w:rFonts w:ascii="Sitka Text Semibold" w:hAnsi="Sitka Text Semibold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3F6976">
        <w:rPr>
          <w:rStyle w:val="ad"/>
          <w:rFonts w:ascii="Sitka Text Semibold" w:hAnsi="Sitka Text Semibold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</w:t>
      </w:r>
      <w:r w:rsidR="005A6FA8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D2237E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三</w:t>
      </w:r>
      <w:r w:rsidR="005A6FA8"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2EFD2C3C" w14:textId="6BCC0094" w:rsidR="00F32222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39801D75" wp14:editId="6D77849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96BC69" w14:textId="328E1121" w:rsidR="00F32222" w:rsidRDefault="00000000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4EC6CDFA" w14:textId="77777777" w:rsidR="00F32222" w:rsidRDefault="00000000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51D56D00" wp14:editId="03C36C7A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D8D4C0" w14:textId="75BEB349" w:rsidR="00F32222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86696EE" w14:textId="08156D45" w:rsidR="00F32222" w:rsidRDefault="00000000">
      <w:pPr>
        <w:ind w:firstLineChars="200" w:firstLine="480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4"/>
          <w:szCs w:val="24"/>
        </w:rPr>
        <w:t>今日星期</w:t>
      </w:r>
      <w:r w:rsidR="003F6976">
        <w:rPr>
          <w:rFonts w:ascii="宋体" w:eastAsia="宋体" w:hAnsi="宋体" w:cs="宋体" w:hint="eastAsia"/>
          <w:sz w:val="24"/>
          <w:szCs w:val="24"/>
        </w:rPr>
        <w:t>一</w:t>
      </w:r>
      <w:r>
        <w:rPr>
          <w:rFonts w:ascii="宋体" w:eastAsia="宋体" w:hAnsi="宋体" w:cs="宋体" w:hint="eastAsia"/>
          <w:sz w:val="24"/>
          <w:szCs w:val="24"/>
        </w:rPr>
        <w:t>，共有</w:t>
      </w:r>
      <w:r w:rsidR="00CF45C5">
        <w:rPr>
          <w:rFonts w:ascii="宋体" w:eastAsia="宋体" w:hAnsi="宋体" w:cs="宋体" w:hint="eastAsia"/>
          <w:sz w:val="24"/>
          <w:szCs w:val="24"/>
        </w:rPr>
        <w:t>1</w:t>
      </w:r>
      <w:r w:rsidR="003F6976">
        <w:rPr>
          <w:rFonts w:ascii="宋体" w:eastAsia="宋体" w:hAnsi="宋体" w:cs="宋体" w:hint="eastAsia"/>
          <w:sz w:val="24"/>
          <w:szCs w:val="24"/>
        </w:rPr>
        <w:t>6</w:t>
      </w:r>
      <w:r>
        <w:rPr>
          <w:rFonts w:ascii="宋体" w:eastAsia="宋体" w:hAnsi="宋体" w:cs="宋体" w:hint="eastAsia"/>
          <w:sz w:val="24"/>
          <w:szCs w:val="24"/>
        </w:rPr>
        <w:t>人来园，</w:t>
      </w:r>
      <w:r w:rsidR="003F6976">
        <w:rPr>
          <w:rFonts w:ascii="宋体" w:eastAsia="宋体" w:hAnsi="宋体" w:cs="宋体" w:hint="eastAsia"/>
          <w:sz w:val="24"/>
          <w:szCs w:val="24"/>
        </w:rPr>
        <w:t>5</w:t>
      </w:r>
      <w:r>
        <w:rPr>
          <w:rFonts w:ascii="宋体" w:eastAsia="宋体" w:hAnsi="宋体" w:cs="宋体" w:hint="eastAsia"/>
          <w:sz w:val="24"/>
          <w:szCs w:val="24"/>
        </w:rPr>
        <w:t>请假。</w:t>
      </w:r>
    </w:p>
    <w:p w14:paraId="62B8DF62" w14:textId="77777777" w:rsidR="00F32222" w:rsidRDefault="00000000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 w:rsidR="00CF3AA4" w14:paraId="72456FAB" w14:textId="77777777" w:rsidTr="005A6FA8">
        <w:tc>
          <w:tcPr>
            <w:tcW w:w="788" w:type="dxa"/>
            <w:vMerge w:val="restart"/>
          </w:tcPr>
          <w:p w14:paraId="695E91E8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 w14:paraId="6C107348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 w14:paraId="4E23709D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 w14:paraId="40A420C2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 w14:paraId="738997A0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 w14:paraId="008ADD93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 w14:paraId="6A62FB09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CF3AA4" w14:paraId="233341B4" w14:textId="77777777" w:rsidTr="005A6FA8">
        <w:tc>
          <w:tcPr>
            <w:tcW w:w="788" w:type="dxa"/>
            <w:vMerge/>
          </w:tcPr>
          <w:p w14:paraId="6CD9F1E6" w14:textId="77777777" w:rsidR="00F32222" w:rsidRDefault="00F32222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/>
          </w:tcPr>
          <w:p w14:paraId="0021EB49" w14:textId="77777777" w:rsidR="00F32222" w:rsidRDefault="00F32222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/>
          </w:tcPr>
          <w:p w14:paraId="304C0432" w14:textId="77777777" w:rsidR="00F32222" w:rsidRDefault="00F32222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/>
          </w:tcPr>
          <w:p w14:paraId="6F49C03D" w14:textId="77777777" w:rsidR="00F32222" w:rsidRDefault="00F32222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 w14:paraId="7B60D6B9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 w14:paraId="4D1A6D12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 w14:paraId="09D71ABE" w14:textId="77777777" w:rsidR="00F32222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/>
          </w:tcPr>
          <w:p w14:paraId="1C299E47" w14:textId="77777777" w:rsidR="00F32222" w:rsidRDefault="00F32222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/>
          </w:tcPr>
          <w:p w14:paraId="03A9C690" w14:textId="77777777" w:rsidR="00F32222" w:rsidRDefault="00F32222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3F6976" w14:paraId="26EE384C" w14:textId="77777777" w:rsidTr="009A356C">
        <w:tc>
          <w:tcPr>
            <w:tcW w:w="788" w:type="dxa"/>
            <w:vAlign w:val="center"/>
          </w:tcPr>
          <w:p w14:paraId="006C637F" w14:textId="77777777" w:rsidR="003F6976" w:rsidRDefault="003F6976" w:rsidP="003F697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 w14:paraId="5931AF17" w14:textId="65CD2A4D" w:rsidR="003F6976" w:rsidRDefault="003F6976" w:rsidP="003F69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AE41E2">
              <w:rPr>
                <w:rFonts w:hint="eastAsia"/>
              </w:rPr>
              <w:t>杨奕</w:t>
            </w:r>
          </w:p>
        </w:tc>
        <w:tc>
          <w:tcPr>
            <w:tcW w:w="1350" w:type="dxa"/>
          </w:tcPr>
          <w:p w14:paraId="6216E8C9" w14:textId="07139B74" w:rsidR="003F6976" w:rsidRDefault="003F6976" w:rsidP="003F697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23ED4DC0" w14:textId="1BE3B1F7" w:rsidR="003F6976" w:rsidRDefault="003F6976" w:rsidP="003F697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61CC7359" w14:textId="6E8FD697" w:rsidR="003F6976" w:rsidRDefault="003F6976" w:rsidP="003F697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7B720ACD" w14:textId="6B970B66" w:rsidR="003F6976" w:rsidRDefault="003F6976" w:rsidP="003F697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611542C5" w14:textId="582386B8" w:rsidR="003F6976" w:rsidRDefault="003F6976" w:rsidP="003F697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07AF79C7" w14:textId="65146AAD" w:rsidR="003F6976" w:rsidRDefault="003F6976" w:rsidP="003F697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71DF8495" w14:textId="4495F84D" w:rsidR="003F6976" w:rsidRDefault="003F6976" w:rsidP="003F697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3F6976" w14:paraId="1E0FE13B" w14:textId="77777777" w:rsidTr="009A356C">
        <w:tc>
          <w:tcPr>
            <w:tcW w:w="788" w:type="dxa"/>
            <w:vAlign w:val="center"/>
          </w:tcPr>
          <w:p w14:paraId="1BF2924E" w14:textId="77777777" w:rsidR="003F6976" w:rsidRDefault="003F6976" w:rsidP="003F697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 w14:paraId="43E373E2" w14:textId="4FFF9525" w:rsidR="003F6976" w:rsidRDefault="003F6976" w:rsidP="003F697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 w:rsidRPr="00AE41E2">
              <w:rPr>
                <w:rFonts w:hint="eastAsia"/>
              </w:rPr>
              <w:t>邹</w:t>
            </w:r>
            <w:proofErr w:type="gramEnd"/>
            <w:r w:rsidRPr="00AE41E2">
              <w:rPr>
                <w:rFonts w:hint="eastAsia"/>
              </w:rPr>
              <w:t>枔安</w:t>
            </w:r>
          </w:p>
        </w:tc>
        <w:tc>
          <w:tcPr>
            <w:tcW w:w="1350" w:type="dxa"/>
          </w:tcPr>
          <w:p w14:paraId="07E16BC3" w14:textId="2A135D70" w:rsidR="003F6976" w:rsidRDefault="003F6976" w:rsidP="003F697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6DEFD654" w14:textId="43F44FBA" w:rsidR="003F6976" w:rsidRDefault="003F6976" w:rsidP="003F697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24FE4117" w14:textId="0EA37BB3" w:rsidR="003F6976" w:rsidRDefault="003F6976" w:rsidP="003F697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4913CA79" w14:textId="30CD2F6F" w:rsidR="003F6976" w:rsidRDefault="003F6976" w:rsidP="003F697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174B69DD" w14:textId="4AA19203" w:rsidR="003F6976" w:rsidRDefault="003F6976" w:rsidP="003F6976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4328F7F6" w14:textId="336B4B04" w:rsidR="003F6976" w:rsidRPr="0061113B" w:rsidRDefault="003F6976" w:rsidP="003F697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15BD6672" w14:textId="3629AEB2" w:rsidR="003F6976" w:rsidRDefault="003F6976" w:rsidP="003F697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8D61D6" w14:paraId="6F2AD532" w14:textId="77777777" w:rsidTr="009A356C">
        <w:tc>
          <w:tcPr>
            <w:tcW w:w="788" w:type="dxa"/>
            <w:vAlign w:val="center"/>
          </w:tcPr>
          <w:p w14:paraId="624068A7" w14:textId="77777777" w:rsidR="008D61D6" w:rsidRDefault="008D61D6" w:rsidP="008D61D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 w14:paraId="5BFBAECD" w14:textId="584BC000" w:rsidR="008D61D6" w:rsidRDefault="008D61D6" w:rsidP="008D61D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AE41E2">
              <w:rPr>
                <w:rFonts w:hint="eastAsia"/>
              </w:rPr>
              <w:t>谈嘉洛</w:t>
            </w:r>
          </w:p>
        </w:tc>
        <w:tc>
          <w:tcPr>
            <w:tcW w:w="1350" w:type="dxa"/>
          </w:tcPr>
          <w:p w14:paraId="616DCA09" w14:textId="75963347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4BEC93C2" w14:textId="386AEC24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4DED672C" w14:textId="74C10BB9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279BD9D4" w14:textId="5DEC7F58" w:rsidR="008D61D6" w:rsidRDefault="00070BEA" w:rsidP="008D61D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21006180" w14:textId="366AD7BA" w:rsidR="008D61D6" w:rsidRDefault="008D61D6" w:rsidP="008D61D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26A929EB" w14:textId="06D93EE2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42B9DB9C" w14:textId="68FCC52B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8D61D6" w14:paraId="4DD026E7" w14:textId="77777777" w:rsidTr="009A356C">
        <w:tc>
          <w:tcPr>
            <w:tcW w:w="788" w:type="dxa"/>
            <w:vAlign w:val="center"/>
          </w:tcPr>
          <w:p w14:paraId="5941E416" w14:textId="77777777" w:rsidR="008D61D6" w:rsidRDefault="008D61D6" w:rsidP="008D61D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 w14:paraId="4FD802D2" w14:textId="5644EA6A" w:rsidR="008D61D6" w:rsidRDefault="008D61D6" w:rsidP="008D61D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 w:rsidRPr="00AE41E2">
              <w:rPr>
                <w:rFonts w:hint="eastAsia"/>
              </w:rPr>
              <w:t>穆紫琪</w:t>
            </w:r>
            <w:proofErr w:type="gramEnd"/>
          </w:p>
        </w:tc>
        <w:tc>
          <w:tcPr>
            <w:tcW w:w="1350" w:type="dxa"/>
          </w:tcPr>
          <w:p w14:paraId="2CF12288" w14:textId="5A5D50A9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39C698FE" w14:textId="2B68C7CA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12E81D18" w14:textId="4489B7EE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6DB0ECDF" w14:textId="335B4C5B" w:rsidR="008D61D6" w:rsidRDefault="008D61D6" w:rsidP="008D61D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377C07F8" w14:textId="4C692A9C" w:rsidR="008D61D6" w:rsidRDefault="008D61D6" w:rsidP="008D61D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2C4A90BC" w14:textId="52902735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439F3564" w14:textId="60C547DF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8D61D6" w14:paraId="73A47FA1" w14:textId="77777777" w:rsidTr="009A356C">
        <w:tc>
          <w:tcPr>
            <w:tcW w:w="788" w:type="dxa"/>
            <w:vAlign w:val="center"/>
          </w:tcPr>
          <w:p w14:paraId="45714322" w14:textId="77777777" w:rsidR="008D61D6" w:rsidRDefault="008D61D6" w:rsidP="008D61D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 w14:paraId="252959AD" w14:textId="6F16028C" w:rsidR="008D61D6" w:rsidRDefault="008D61D6" w:rsidP="008D61D6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AE41E2"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 w14:paraId="3E621205" w14:textId="759FCA9E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535A314B" w14:textId="0E2D118D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4621DE2A" w14:textId="72071554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1C54DBE2" w14:textId="14CA1FD2" w:rsidR="008D61D6" w:rsidRDefault="008D61D6" w:rsidP="008D61D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7E8432C8" w14:textId="293368C6" w:rsidR="008D61D6" w:rsidRDefault="008D61D6" w:rsidP="008D61D6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309D2003" w14:textId="34473139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16E1E896" w14:textId="2A382183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384ECD" w14:paraId="16FCE411" w14:textId="77777777" w:rsidTr="009A356C">
        <w:tc>
          <w:tcPr>
            <w:tcW w:w="788" w:type="dxa"/>
            <w:vAlign w:val="center"/>
          </w:tcPr>
          <w:p w14:paraId="08C14C16" w14:textId="77777777" w:rsidR="00384ECD" w:rsidRDefault="00384ECD" w:rsidP="00384EC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 w14:paraId="7A90A08F" w14:textId="76CFBF8A" w:rsidR="00384ECD" w:rsidRDefault="00384ECD" w:rsidP="00384ECD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AE41E2">
              <w:rPr>
                <w:rFonts w:hint="eastAsia"/>
              </w:rPr>
              <w:t>郭宸希</w:t>
            </w:r>
          </w:p>
        </w:tc>
        <w:tc>
          <w:tcPr>
            <w:tcW w:w="1350" w:type="dxa"/>
          </w:tcPr>
          <w:p w14:paraId="196C9379" w14:textId="7CC9B053" w:rsidR="00384ECD" w:rsidRDefault="00384ECD" w:rsidP="00384EC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 w14:paraId="756256CE" w14:textId="607E50EB" w:rsidR="00384ECD" w:rsidRDefault="00384ECD" w:rsidP="00384EC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 w14:paraId="58A91279" w14:textId="68F32F72" w:rsidR="00384ECD" w:rsidRDefault="00384ECD" w:rsidP="00384EC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 w14:paraId="69368CB0" w14:textId="54700DB7" w:rsidR="00384ECD" w:rsidRDefault="00384ECD" w:rsidP="00384EC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572" w:type="dxa"/>
          </w:tcPr>
          <w:p w14:paraId="6CC028E1" w14:textId="69CB157F" w:rsidR="00384ECD" w:rsidRDefault="00384ECD" w:rsidP="00384EC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36" w:type="dxa"/>
          </w:tcPr>
          <w:p w14:paraId="22ED43FD" w14:textId="2F04982F" w:rsidR="00384ECD" w:rsidRDefault="00384ECD" w:rsidP="00384EC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 w14:paraId="03560B51" w14:textId="5E4EFDE4" w:rsidR="00384ECD" w:rsidRDefault="00384ECD" w:rsidP="00384EC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070BEA" w14:paraId="60D7C57B" w14:textId="77777777" w:rsidTr="009A356C">
        <w:tc>
          <w:tcPr>
            <w:tcW w:w="788" w:type="dxa"/>
            <w:vAlign w:val="center"/>
          </w:tcPr>
          <w:p w14:paraId="7EC61825" w14:textId="77777777" w:rsidR="00070BEA" w:rsidRDefault="00070BEA" w:rsidP="00070BE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 w14:paraId="10993795" w14:textId="201EC3DB" w:rsidR="00070BEA" w:rsidRDefault="00070BEA" w:rsidP="00070BE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 w:rsidRPr="00AE41E2">
              <w:rPr>
                <w:rFonts w:hint="eastAsia"/>
              </w:rPr>
              <w:t>奚子</w:t>
            </w:r>
            <w:proofErr w:type="gramStart"/>
            <w:r w:rsidRPr="00AE41E2">
              <w:rPr>
                <w:rFonts w:hint="eastAsia"/>
              </w:rPr>
              <w:t>甯</w:t>
            </w:r>
            <w:proofErr w:type="gramEnd"/>
          </w:p>
        </w:tc>
        <w:tc>
          <w:tcPr>
            <w:tcW w:w="1350" w:type="dxa"/>
          </w:tcPr>
          <w:p w14:paraId="60F61795" w14:textId="7C0F323B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5BF3A1C5" w14:textId="6E06F2CC" w:rsidR="00070BEA" w:rsidRDefault="00070BEA" w:rsidP="00070BE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2C91D8F6" w14:textId="1B9D7592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723D1966" w14:textId="02B42674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2D045B90" w14:textId="5433DD65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1B396062" w14:textId="64C160CE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03334481" w14:textId="69ABAC01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1E749A" w14:paraId="05DF1AA4" w14:textId="77777777" w:rsidTr="009A356C">
        <w:tc>
          <w:tcPr>
            <w:tcW w:w="788" w:type="dxa"/>
            <w:vAlign w:val="center"/>
          </w:tcPr>
          <w:p w14:paraId="50BFD780" w14:textId="77777777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 w14:paraId="6ABB35D8" w14:textId="2AE60F3D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AE41E2">
              <w:rPr>
                <w:rFonts w:hint="eastAsia"/>
              </w:rPr>
              <w:t>吴优</w:t>
            </w:r>
            <w:proofErr w:type="gramEnd"/>
          </w:p>
        </w:tc>
        <w:tc>
          <w:tcPr>
            <w:tcW w:w="1350" w:type="dxa"/>
          </w:tcPr>
          <w:p w14:paraId="2B0D9256" w14:textId="78DB1EB3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42B3B22D" w14:textId="0935C080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02C74663" w14:textId="6E26B18F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31E3F5DE" w14:textId="5D76AA97" w:rsidR="001E749A" w:rsidRDefault="001E749A" w:rsidP="001E749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115C1E72" w14:textId="2C7B5592" w:rsidR="001E749A" w:rsidRDefault="001E749A" w:rsidP="001E749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 w14:paraId="1608A8E6" w14:textId="1FF36CE4" w:rsidR="001E749A" w:rsidRDefault="00CF45C5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65443CD8" w14:textId="0485F256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</w:tr>
      <w:tr w:rsidR="00070BEA" w14:paraId="1FE0A812" w14:textId="77777777" w:rsidTr="009A356C">
        <w:tc>
          <w:tcPr>
            <w:tcW w:w="788" w:type="dxa"/>
            <w:vAlign w:val="center"/>
          </w:tcPr>
          <w:p w14:paraId="5B0DB5D5" w14:textId="77777777" w:rsidR="00070BEA" w:rsidRDefault="00070BEA" w:rsidP="00070BE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 w14:paraId="38058552" w14:textId="6E813E06" w:rsidR="00070BEA" w:rsidRDefault="00070BEA" w:rsidP="00070BE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郑袁一</w:t>
            </w:r>
          </w:p>
        </w:tc>
        <w:tc>
          <w:tcPr>
            <w:tcW w:w="1350" w:type="dxa"/>
          </w:tcPr>
          <w:p w14:paraId="46D86591" w14:textId="6EF08D44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 w14:paraId="76BD5027" w14:textId="1D6850BB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 w14:paraId="57B8D842" w14:textId="45EDE67B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 w14:paraId="694D51FD" w14:textId="52AFE0A3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2" w:type="dxa"/>
          </w:tcPr>
          <w:p w14:paraId="564F33F8" w14:textId="4049B2E5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636" w:type="dxa"/>
          </w:tcPr>
          <w:p w14:paraId="3789A1DD" w14:textId="6660C153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 w14:paraId="36135CEC" w14:textId="28E56798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1E749A" w14:paraId="57C20A67" w14:textId="77777777" w:rsidTr="009A356C">
        <w:tc>
          <w:tcPr>
            <w:tcW w:w="788" w:type="dxa"/>
            <w:vAlign w:val="center"/>
          </w:tcPr>
          <w:p w14:paraId="089C8851" w14:textId="77777777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 w14:paraId="782653BA" w14:textId="6C6401C3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刘宸硕</w:t>
            </w:r>
          </w:p>
        </w:tc>
        <w:tc>
          <w:tcPr>
            <w:tcW w:w="1350" w:type="dxa"/>
          </w:tcPr>
          <w:p w14:paraId="716711A2" w14:textId="72D3F312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1A1C78DA" w14:textId="4820DED8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5155068E" w14:textId="3011CE20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45E95ABD" w14:textId="361D6A4E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244AE6BE" w14:textId="21841385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6882D7F2" w14:textId="62ED9F58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7EA33F58" w14:textId="5106DE7D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070BEA" w14:paraId="4D70AE7C" w14:textId="77777777" w:rsidTr="009A356C">
        <w:tc>
          <w:tcPr>
            <w:tcW w:w="788" w:type="dxa"/>
            <w:vAlign w:val="center"/>
          </w:tcPr>
          <w:p w14:paraId="4A15FFF0" w14:textId="77777777" w:rsidR="00070BEA" w:rsidRDefault="00070BEA" w:rsidP="00070BE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 w14:paraId="490870F4" w14:textId="69769443" w:rsidR="00070BEA" w:rsidRDefault="00070BEA" w:rsidP="00070BE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黄赫然</w:t>
            </w:r>
          </w:p>
        </w:tc>
        <w:tc>
          <w:tcPr>
            <w:tcW w:w="1350" w:type="dxa"/>
          </w:tcPr>
          <w:p w14:paraId="63E22784" w14:textId="310E3421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7612DBDA" w14:textId="08F29BFA" w:rsidR="00070BEA" w:rsidRDefault="00070BEA" w:rsidP="00070BE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4C891F6C" w14:textId="5E566BF5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43875B5C" w14:textId="3478814D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3AC8AC31" w14:textId="0E054503" w:rsidR="00070BEA" w:rsidRDefault="00070BEA" w:rsidP="00070BEA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3F82B07D" w14:textId="7B3535FD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13B97957" w14:textId="43652A10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1E749A" w14:paraId="216ED504" w14:textId="77777777" w:rsidTr="009A356C">
        <w:tc>
          <w:tcPr>
            <w:tcW w:w="788" w:type="dxa"/>
            <w:vAlign w:val="center"/>
          </w:tcPr>
          <w:p w14:paraId="76E2A781" w14:textId="77777777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 w14:paraId="7041059C" w14:textId="209A3BDB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高嘉豪</w:t>
            </w:r>
          </w:p>
        </w:tc>
        <w:tc>
          <w:tcPr>
            <w:tcW w:w="1350" w:type="dxa"/>
          </w:tcPr>
          <w:p w14:paraId="0981145B" w14:textId="21A9187D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37F6A314" w14:textId="6F1D283B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0BDAFCB4" w14:textId="4C9D61CF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6B1D2EF9" w14:textId="4CBE1E23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599FFF64" w14:textId="3496F9AF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 w14:paraId="6A157FC2" w14:textId="1EF587AB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55D32CE9" w14:textId="4C625D79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</w:tr>
      <w:tr w:rsidR="003F6976" w14:paraId="4B34BC43" w14:textId="77777777" w:rsidTr="009A356C">
        <w:tc>
          <w:tcPr>
            <w:tcW w:w="788" w:type="dxa"/>
            <w:vAlign w:val="center"/>
          </w:tcPr>
          <w:p w14:paraId="33EEC349" w14:textId="77777777" w:rsidR="003F6976" w:rsidRDefault="003F6976" w:rsidP="003F697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 w14:paraId="69C69046" w14:textId="39C01AA3" w:rsidR="003F6976" w:rsidRDefault="003F6976" w:rsidP="003F697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袁宇恩</w:t>
            </w:r>
          </w:p>
        </w:tc>
        <w:tc>
          <w:tcPr>
            <w:tcW w:w="1350" w:type="dxa"/>
          </w:tcPr>
          <w:p w14:paraId="0199B596" w14:textId="48DDADD2" w:rsidR="003F6976" w:rsidRDefault="003F6976" w:rsidP="003F697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00D7DB0B" w14:textId="7B623192" w:rsidR="003F6976" w:rsidRDefault="003F6976" w:rsidP="003F697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73FAD42A" w14:textId="0114978B" w:rsidR="003F6976" w:rsidRDefault="003F6976" w:rsidP="003F697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78AA4A2C" w14:textId="0E065962" w:rsidR="003F6976" w:rsidRDefault="003F6976" w:rsidP="003F697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37EC75B1" w14:textId="249FCCB0" w:rsidR="003F6976" w:rsidRDefault="003F6976" w:rsidP="003F697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056BDCF3" w14:textId="217C30E0" w:rsidR="003F6976" w:rsidRDefault="003F6976" w:rsidP="003F697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1607FAFF" w14:textId="346BD4A9" w:rsidR="003F6976" w:rsidRDefault="003F6976" w:rsidP="003F697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1E749A" w14:paraId="661183D5" w14:textId="77777777" w:rsidTr="009A356C">
        <w:tc>
          <w:tcPr>
            <w:tcW w:w="788" w:type="dxa"/>
            <w:vAlign w:val="center"/>
          </w:tcPr>
          <w:p w14:paraId="412735F3" w14:textId="77777777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 w14:paraId="184D7C6D" w14:textId="11DF379D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AE41E2">
              <w:rPr>
                <w:rFonts w:hint="eastAsia"/>
              </w:rPr>
              <w:t>李锦熙</w:t>
            </w:r>
            <w:proofErr w:type="gramEnd"/>
          </w:p>
        </w:tc>
        <w:tc>
          <w:tcPr>
            <w:tcW w:w="1350" w:type="dxa"/>
          </w:tcPr>
          <w:p w14:paraId="6FAB3092" w14:textId="5687D56D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15733C1D" w14:textId="341393E2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00D5EDBF" w14:textId="6E1D2468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2A0E5742" w14:textId="14D49EF0" w:rsidR="001E749A" w:rsidRDefault="00070BE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03365287" w14:textId="076CF732" w:rsidR="001E749A" w:rsidRDefault="001E749A" w:rsidP="001E749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 w14:paraId="5608B1F6" w14:textId="7A53DD0D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26A0134F" w14:textId="7E543C25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</w:tr>
      <w:tr w:rsidR="003F6976" w14:paraId="4548CFEC" w14:textId="77777777" w:rsidTr="009A356C">
        <w:tc>
          <w:tcPr>
            <w:tcW w:w="788" w:type="dxa"/>
            <w:vAlign w:val="center"/>
          </w:tcPr>
          <w:p w14:paraId="48FB5CD1" w14:textId="77777777" w:rsidR="003F6976" w:rsidRDefault="003F6976" w:rsidP="003F697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 w14:paraId="6E24A0FA" w14:textId="360785A6" w:rsidR="003F6976" w:rsidRDefault="003F6976" w:rsidP="003F697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范景铭</w:t>
            </w:r>
          </w:p>
        </w:tc>
        <w:tc>
          <w:tcPr>
            <w:tcW w:w="1350" w:type="dxa"/>
          </w:tcPr>
          <w:p w14:paraId="0E409BF9" w14:textId="5EFE7927" w:rsidR="003F6976" w:rsidRDefault="003F6976" w:rsidP="003F697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 w14:paraId="5FAC4A64" w14:textId="637AB17F" w:rsidR="003F6976" w:rsidRDefault="003F6976" w:rsidP="003F697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 w14:paraId="6FAEBB3D" w14:textId="74F8374A" w:rsidR="003F6976" w:rsidRDefault="003F6976" w:rsidP="003F697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 w14:paraId="1D51F5FE" w14:textId="716E1022" w:rsidR="003F6976" w:rsidRDefault="003F6976" w:rsidP="003F697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2" w:type="dxa"/>
          </w:tcPr>
          <w:p w14:paraId="6C56DB3A" w14:textId="266DEB1A" w:rsidR="003F6976" w:rsidRDefault="003F6976" w:rsidP="003F6976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636" w:type="dxa"/>
          </w:tcPr>
          <w:p w14:paraId="5B25249F" w14:textId="61E11CEF" w:rsidR="003F6976" w:rsidRDefault="003F6976" w:rsidP="003F697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 w14:paraId="3AFADEF9" w14:textId="141FEA86" w:rsidR="003F6976" w:rsidRDefault="003F6976" w:rsidP="003F697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070BEA" w14:paraId="109E8ADF" w14:textId="77777777" w:rsidTr="009A356C">
        <w:tc>
          <w:tcPr>
            <w:tcW w:w="788" w:type="dxa"/>
            <w:vAlign w:val="center"/>
          </w:tcPr>
          <w:p w14:paraId="155D65EE" w14:textId="77777777" w:rsidR="00070BEA" w:rsidRDefault="00070BEA" w:rsidP="00070BE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 w14:paraId="3B1C2318" w14:textId="449E0612" w:rsidR="00070BEA" w:rsidRDefault="00070BEA" w:rsidP="00070BE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王元熙</w:t>
            </w:r>
          </w:p>
        </w:tc>
        <w:tc>
          <w:tcPr>
            <w:tcW w:w="1350" w:type="dxa"/>
          </w:tcPr>
          <w:p w14:paraId="417B1C12" w14:textId="050769B5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 w14:paraId="2AF0BBE7" w14:textId="086EE86C" w:rsidR="00070BEA" w:rsidRDefault="00070BEA" w:rsidP="00070BE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689" w:type="dxa"/>
          </w:tcPr>
          <w:p w14:paraId="70654CD4" w14:textId="21D73C65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 w14:paraId="79415EE4" w14:textId="5934BB44" w:rsidR="00070BEA" w:rsidRDefault="00070BEA" w:rsidP="00070BE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572" w:type="dxa"/>
          </w:tcPr>
          <w:p w14:paraId="5BE25706" w14:textId="570111F8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636" w:type="dxa"/>
          </w:tcPr>
          <w:p w14:paraId="1531674F" w14:textId="5F1B3102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 w14:paraId="23550B48" w14:textId="3133F25E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1E749A" w14:paraId="043E3E74" w14:textId="77777777" w:rsidTr="009A356C">
        <w:tc>
          <w:tcPr>
            <w:tcW w:w="788" w:type="dxa"/>
            <w:vAlign w:val="center"/>
          </w:tcPr>
          <w:p w14:paraId="2D424BF4" w14:textId="77777777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 w14:paraId="6368994B" w14:textId="44883BB6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AE41E2">
              <w:rPr>
                <w:rFonts w:hint="eastAsia"/>
              </w:rPr>
              <w:t>张慕礼</w:t>
            </w:r>
            <w:proofErr w:type="gramEnd"/>
          </w:p>
        </w:tc>
        <w:tc>
          <w:tcPr>
            <w:tcW w:w="1350" w:type="dxa"/>
          </w:tcPr>
          <w:p w14:paraId="3ECDC14A" w14:textId="62FB21FF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767D1510" w14:textId="07AD5976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379DF735" w14:textId="77397C0D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4221716A" w14:textId="4B8B3851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1808BC16" w14:textId="7CFD2FB6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 w14:paraId="222463E6" w14:textId="385B4669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6919221A" w14:textId="55C47876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</w:tr>
      <w:tr w:rsidR="00070BEA" w14:paraId="31F067D3" w14:textId="77777777" w:rsidTr="009A356C">
        <w:tc>
          <w:tcPr>
            <w:tcW w:w="788" w:type="dxa"/>
            <w:vAlign w:val="center"/>
          </w:tcPr>
          <w:p w14:paraId="62EE970B" w14:textId="77777777" w:rsidR="00070BEA" w:rsidRDefault="00070BEA" w:rsidP="00070BE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 w14:paraId="762575F5" w14:textId="532F3255" w:rsidR="00070BEA" w:rsidRDefault="00070BEA" w:rsidP="00070BE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滕梓皓</w:t>
            </w:r>
          </w:p>
        </w:tc>
        <w:tc>
          <w:tcPr>
            <w:tcW w:w="1350" w:type="dxa"/>
          </w:tcPr>
          <w:p w14:paraId="162B269A" w14:textId="22358638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10749952" w14:textId="7A6AC810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642A9B2E" w14:textId="6D8A1714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51901CFC" w14:textId="65A45179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20B4D141" w14:textId="6BD68EDB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√</w:t>
            </w:r>
          </w:p>
        </w:tc>
        <w:tc>
          <w:tcPr>
            <w:tcW w:w="1636" w:type="dxa"/>
          </w:tcPr>
          <w:p w14:paraId="53CC7F0E" w14:textId="21336A16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6733311F" w14:textId="4C7991A7" w:rsidR="00070BEA" w:rsidRDefault="00070BEA" w:rsidP="00070BE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</w:tr>
      <w:tr w:rsidR="00CF45C5" w14:paraId="176BEA97" w14:textId="77777777" w:rsidTr="009A356C">
        <w:tc>
          <w:tcPr>
            <w:tcW w:w="788" w:type="dxa"/>
            <w:vAlign w:val="center"/>
          </w:tcPr>
          <w:p w14:paraId="6ECBE344" w14:textId="77777777" w:rsidR="00CF45C5" w:rsidRDefault="00CF45C5" w:rsidP="00CF45C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 w14:paraId="1EDA8AD6" w14:textId="3781CF91" w:rsidR="00CF45C5" w:rsidRDefault="00CF45C5" w:rsidP="00CF45C5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晁嘉佐</w:t>
            </w:r>
          </w:p>
        </w:tc>
        <w:tc>
          <w:tcPr>
            <w:tcW w:w="1350" w:type="dxa"/>
          </w:tcPr>
          <w:p w14:paraId="410CF335" w14:textId="5958D8F2" w:rsidR="00CF45C5" w:rsidRDefault="00CF45C5" w:rsidP="00CF45C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488" w:type="dxa"/>
          </w:tcPr>
          <w:p w14:paraId="28DB0C53" w14:textId="40879036" w:rsidR="00CF45C5" w:rsidRDefault="00CF45C5" w:rsidP="00CF45C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689" w:type="dxa"/>
          </w:tcPr>
          <w:p w14:paraId="76749E58" w14:textId="2BB433D2" w:rsidR="00CF45C5" w:rsidRDefault="00CF45C5" w:rsidP="00CF45C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89" w:type="dxa"/>
          </w:tcPr>
          <w:p w14:paraId="72EBA022" w14:textId="3B34CEB7" w:rsidR="00CF45C5" w:rsidRDefault="00CF45C5" w:rsidP="00CF45C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72" w:type="dxa"/>
          </w:tcPr>
          <w:p w14:paraId="546B3674" w14:textId="73EB0AA2" w:rsidR="00CF45C5" w:rsidRDefault="00CF45C5" w:rsidP="00CF45C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636" w:type="dxa"/>
          </w:tcPr>
          <w:p w14:paraId="3014F4F5" w14:textId="1B03E5FC" w:rsidR="00CF45C5" w:rsidRDefault="00CF45C5" w:rsidP="00CF45C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061" w:type="dxa"/>
          </w:tcPr>
          <w:p w14:paraId="2F06154D" w14:textId="7F9AB535" w:rsidR="00CF45C5" w:rsidRDefault="00CF45C5" w:rsidP="00CF45C5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8D61D6" w14:paraId="771B5433" w14:textId="77777777" w:rsidTr="009A356C">
        <w:tc>
          <w:tcPr>
            <w:tcW w:w="788" w:type="dxa"/>
            <w:vAlign w:val="center"/>
          </w:tcPr>
          <w:p w14:paraId="22135E80" w14:textId="77777777" w:rsidR="008D61D6" w:rsidRDefault="008D61D6" w:rsidP="008D61D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 w14:paraId="5C1D1E74" w14:textId="7205800A" w:rsidR="008D61D6" w:rsidRDefault="008D61D6" w:rsidP="008D61D6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 w:rsidRPr="00AE41E2">
              <w:rPr>
                <w:rFonts w:hint="eastAsia"/>
              </w:rPr>
              <w:t>邵</w:t>
            </w:r>
            <w:proofErr w:type="gramEnd"/>
            <w:r w:rsidRPr="00AE41E2">
              <w:rPr>
                <w:rFonts w:hint="eastAsia"/>
              </w:rPr>
              <w:t>芃宇</w:t>
            </w:r>
          </w:p>
        </w:tc>
        <w:tc>
          <w:tcPr>
            <w:tcW w:w="1350" w:type="dxa"/>
          </w:tcPr>
          <w:p w14:paraId="64262CB1" w14:textId="43380892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278D795D" w14:textId="57ADA892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7975B04F" w14:textId="3C28D995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32F9CA80" w14:textId="062FFC3A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33DA5775" w14:textId="79EC0167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 w14:paraId="5A59FDDE" w14:textId="6DFEBF6E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496D09BC" w14:textId="6102D845" w:rsidR="008D61D6" w:rsidRDefault="008D61D6" w:rsidP="008D61D6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</w:tr>
      <w:tr w:rsidR="001E749A" w14:paraId="2BA10528" w14:textId="77777777" w:rsidTr="009A356C">
        <w:tc>
          <w:tcPr>
            <w:tcW w:w="788" w:type="dxa"/>
            <w:vAlign w:val="center"/>
          </w:tcPr>
          <w:p w14:paraId="6E7A1FBC" w14:textId="77777777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 w14:paraId="5E206F33" w14:textId="2ABDD645" w:rsidR="001E749A" w:rsidRDefault="001E749A" w:rsidP="001E749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 w:rsidRPr="00AE41E2">
              <w:rPr>
                <w:rFonts w:hint="eastAsia"/>
              </w:rPr>
              <w:t>李显</w:t>
            </w:r>
            <w:proofErr w:type="gramStart"/>
            <w:r w:rsidRPr="00AE41E2">
              <w:rPr>
                <w:rFonts w:hint="eastAsia"/>
              </w:rPr>
              <w:t>一</w:t>
            </w:r>
            <w:proofErr w:type="gramEnd"/>
          </w:p>
        </w:tc>
        <w:tc>
          <w:tcPr>
            <w:tcW w:w="1350" w:type="dxa"/>
          </w:tcPr>
          <w:p w14:paraId="1D56D3C4" w14:textId="77777777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 w14:paraId="2706D0AF" w14:textId="77777777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 w14:paraId="4B80922E" w14:textId="77777777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</w:tcPr>
          <w:p w14:paraId="1E74C8ED" w14:textId="365E4684" w:rsidR="001E749A" w:rsidRDefault="00CF45C5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 w14:paraId="014CFA41" w14:textId="197A9DDA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 w14:paraId="01292E0A" w14:textId="77777777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</w:tcPr>
          <w:p w14:paraId="23D7DF5F" w14:textId="3F7F61C5" w:rsidR="001E749A" w:rsidRDefault="001E749A" w:rsidP="001E749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Segoe UI Emoji" w:eastAsia="宋体" w:hAnsi="Segoe UI Emoji" w:cs="Segoe UI Emoji" w:hint="eastAsia"/>
                <w:sz w:val="24"/>
                <w:szCs w:val="24"/>
              </w:rPr>
              <w:t>√</w:t>
            </w:r>
          </w:p>
        </w:tc>
      </w:tr>
    </w:tbl>
    <w:p w14:paraId="0FD47C79" w14:textId="7D0B2466" w:rsidR="0081625E" w:rsidRPr="0081625E" w:rsidRDefault="00160123" w:rsidP="00B06D48">
      <w:pP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 w:rsidRPr="00CA3FD2">
        <w:rPr>
          <w:noProof/>
        </w:rPr>
        <w:drawing>
          <wp:anchor distT="0" distB="0" distL="114300" distR="114300" simplePos="0" relativeHeight="251671552" behindDoc="1" locked="0" layoutInCell="1" allowOverlap="1" wp14:anchorId="7BD8EFCC" wp14:editId="42A5373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8245" cy="10670540"/>
            <wp:effectExtent l="0" t="0" r="0" b="0"/>
            <wp:wrapNone/>
            <wp:docPr id="1703796713" name="图片 1703796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FE6D5" w14:textId="046F058D" w:rsidR="00F32222" w:rsidRDefault="00070BEA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 w:rsidRPr="00CA3FD2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D179AC8" wp14:editId="3234B330">
            <wp:simplePos x="0" y="0"/>
            <wp:positionH relativeFrom="page">
              <wp:align>right</wp:align>
            </wp:positionH>
            <wp:positionV relativeFrom="page">
              <wp:align>center</wp:align>
            </wp:positionV>
            <wp:extent cx="7548245" cy="10670540"/>
            <wp:effectExtent l="0" t="0" r="0" b="0"/>
            <wp:wrapNone/>
            <wp:docPr id="1529076429" name="图片 1529076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户外活动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C373552" w14:textId="0BCF9BBA" w:rsidR="00F32222" w:rsidRDefault="00000000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8D61D6">
        <w:rPr>
          <w:rFonts w:ascii="宋体" w:eastAsia="宋体" w:hAnsi="宋体" w:cs="宋体" w:hint="eastAsia"/>
          <w:sz w:val="24"/>
          <w:szCs w:val="24"/>
        </w:rPr>
        <w:t>天气</w:t>
      </w:r>
      <w:r w:rsidR="00384ECD">
        <w:rPr>
          <w:rFonts w:ascii="宋体" w:eastAsia="宋体" w:hAnsi="宋体" w:cs="宋体" w:hint="eastAsia"/>
          <w:sz w:val="24"/>
          <w:szCs w:val="24"/>
        </w:rPr>
        <w:t>晴天</w:t>
      </w:r>
      <w:r w:rsidR="008D61D6">
        <w:rPr>
          <w:rFonts w:ascii="宋体" w:eastAsia="宋体" w:hAnsi="宋体" w:cs="宋体" w:hint="eastAsia"/>
          <w:sz w:val="24"/>
          <w:szCs w:val="24"/>
        </w:rPr>
        <w:t>，小朋友们去玩了</w:t>
      </w:r>
      <w:r w:rsidR="003F6976">
        <w:rPr>
          <w:rFonts w:ascii="宋体" w:eastAsia="宋体" w:hAnsi="宋体" w:cs="宋体" w:hint="eastAsia"/>
          <w:sz w:val="24"/>
          <w:szCs w:val="24"/>
        </w:rPr>
        <w:t>滑滑梯</w:t>
      </w:r>
      <w:r w:rsidR="008D61D6">
        <w:rPr>
          <w:rFonts w:ascii="宋体" w:eastAsia="宋体" w:hAnsi="宋体" w:cs="宋体" w:hint="eastAsia"/>
          <w:sz w:val="24"/>
          <w:szCs w:val="24"/>
        </w:rPr>
        <w:t>，</w:t>
      </w:r>
      <w:r w:rsidR="00B06D48">
        <w:rPr>
          <w:rFonts w:ascii="宋体" w:eastAsia="宋体" w:hAnsi="宋体" w:cs="宋体" w:hint="eastAsia"/>
          <w:sz w:val="24"/>
          <w:szCs w:val="24"/>
        </w:rPr>
        <w:t>他们玩的很开心。</w:t>
      </w:r>
    </w:p>
    <w:tbl>
      <w:tblPr>
        <w:tblStyle w:val="ac"/>
        <w:tblW w:w="9444" w:type="dxa"/>
        <w:jc w:val="center"/>
        <w:tblLayout w:type="fixed"/>
        <w:tblLook w:val="04A0" w:firstRow="1" w:lastRow="0" w:firstColumn="1" w:lastColumn="0" w:noHBand="0" w:noVBand="1"/>
      </w:tblPr>
      <w:tblGrid>
        <w:gridCol w:w="4722"/>
        <w:gridCol w:w="4722"/>
      </w:tblGrid>
      <w:tr w:rsidR="003B1FAF" w14:paraId="0F138CA1" w14:textId="77777777" w:rsidTr="00E76490">
        <w:trPr>
          <w:trHeight w:val="3396"/>
          <w:jc w:val="center"/>
        </w:trPr>
        <w:tc>
          <w:tcPr>
            <w:tcW w:w="4722" w:type="dxa"/>
          </w:tcPr>
          <w:p w14:paraId="12E1395E" w14:textId="587EF765" w:rsidR="003B1FAF" w:rsidRPr="00964209" w:rsidRDefault="003F6976" w:rsidP="00830437"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noProof/>
                <w:sz w:val="24"/>
                <w:szCs w:val="24"/>
              </w:rPr>
              <w:drawing>
                <wp:inline distT="0" distB="0" distL="0" distR="0" wp14:anchorId="5AE4EB92" wp14:editId="11FFC66B">
                  <wp:extent cx="2861310" cy="2146300"/>
                  <wp:effectExtent l="0" t="0" r="0" b="6350"/>
                  <wp:docPr id="12671207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</w:tcPr>
          <w:p w14:paraId="6562819F" w14:textId="702828E4" w:rsidR="003B1FAF" w:rsidRDefault="003F6976" w:rsidP="00830437"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kern w:val="0"/>
                <w:szCs w:val="21"/>
              </w:rPr>
              <w:drawing>
                <wp:inline distT="0" distB="0" distL="0" distR="0" wp14:anchorId="79FC1962" wp14:editId="211A88D3">
                  <wp:extent cx="2861310" cy="2146300"/>
                  <wp:effectExtent l="0" t="0" r="0" b="6350"/>
                  <wp:docPr id="208908402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1D6" w14:paraId="126BA570" w14:textId="77777777" w:rsidTr="00E76490">
        <w:trPr>
          <w:trHeight w:val="3396"/>
          <w:jc w:val="center"/>
        </w:trPr>
        <w:tc>
          <w:tcPr>
            <w:tcW w:w="4722" w:type="dxa"/>
          </w:tcPr>
          <w:p w14:paraId="7030280A" w14:textId="5D22634C" w:rsidR="008D61D6" w:rsidRPr="00964209" w:rsidRDefault="003F6976" w:rsidP="00830437"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kern w:val="0"/>
                <w:szCs w:val="21"/>
              </w:rPr>
              <w:drawing>
                <wp:inline distT="0" distB="0" distL="0" distR="0" wp14:anchorId="52A1A040" wp14:editId="467C1410">
                  <wp:extent cx="2861310" cy="2146300"/>
                  <wp:effectExtent l="0" t="0" r="0" b="6350"/>
                  <wp:docPr id="10567693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</w:tcPr>
          <w:p w14:paraId="027D0D16" w14:textId="663FEA9D" w:rsidR="008D61D6" w:rsidRPr="00384ECD" w:rsidRDefault="003F6976" w:rsidP="00384ECD">
            <w:pPr>
              <w:jc w:val="left"/>
              <w:rPr>
                <w:rFonts w:asciiTheme="minorEastAsia" w:hAnsiTheme="minorEastAsia" w:cstheme="minorEastAsia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theme="minorEastAsia"/>
                <w:noProof/>
                <w:kern w:val="0"/>
                <w:szCs w:val="21"/>
              </w:rPr>
              <w:drawing>
                <wp:inline distT="0" distB="0" distL="0" distR="0" wp14:anchorId="02AB0074" wp14:editId="30F873B7">
                  <wp:extent cx="2861310" cy="2146300"/>
                  <wp:effectExtent l="0" t="0" r="0" b="6350"/>
                  <wp:docPr id="67332233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31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7F3630" w14:textId="3CF1F493" w:rsidR="00642DF9" w:rsidRDefault="00642DF9" w:rsidP="00642DF9">
      <w:pPr>
        <w:rPr>
          <w:rFonts w:ascii="宋体" w:eastAsia="宋体" w:hAnsi="宋体" w:cs="宋体"/>
          <w:b/>
          <w:bCs/>
          <w:sz w:val="24"/>
          <w:szCs w:val="24"/>
        </w:rPr>
      </w:pPr>
    </w:p>
    <w:p w14:paraId="0B8ADB5C" w14:textId="1968CC69" w:rsidR="00F32222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区域游戏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90E04DA" w14:textId="7D8BED1F" w:rsidR="00F32222" w:rsidRDefault="00000000">
      <w:pPr>
        <w:ind w:firstLineChars="200" w:firstLine="480"/>
        <w:jc w:val="left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4"/>
          <w:szCs w:val="24"/>
        </w:rPr>
        <w:t>区域游戏时间，我们拿了自己喜欢的玩具进行游戏。</w:t>
      </w:r>
    </w:p>
    <w:tbl>
      <w:tblPr>
        <w:tblStyle w:val="ac"/>
        <w:tblW w:w="10299" w:type="dxa"/>
        <w:tblInd w:w="-375" w:type="dxa"/>
        <w:tblLayout w:type="fixed"/>
        <w:tblLook w:val="04A0" w:firstRow="1" w:lastRow="0" w:firstColumn="1" w:lastColumn="0" w:noHBand="0" w:noVBand="1"/>
      </w:tblPr>
      <w:tblGrid>
        <w:gridCol w:w="3433"/>
        <w:gridCol w:w="3433"/>
        <w:gridCol w:w="3433"/>
      </w:tblGrid>
      <w:tr w:rsidR="003B1FAF" w14:paraId="2F847328" w14:textId="77777777" w:rsidTr="003B1FAF">
        <w:trPr>
          <w:trHeight w:val="2599"/>
        </w:trPr>
        <w:tc>
          <w:tcPr>
            <w:tcW w:w="3433" w:type="dxa"/>
          </w:tcPr>
          <w:p w14:paraId="693DA852" w14:textId="6763FA48" w:rsidR="003B1FAF" w:rsidRPr="00964209" w:rsidRDefault="003F6976" w:rsidP="00830437"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kern w:val="0"/>
                <w:szCs w:val="21"/>
              </w:rPr>
              <w:drawing>
                <wp:inline distT="0" distB="0" distL="0" distR="0" wp14:anchorId="7E01251B" wp14:editId="11CAED26">
                  <wp:extent cx="2033905" cy="1524000"/>
                  <wp:effectExtent l="0" t="0" r="4445" b="0"/>
                  <wp:docPr id="122898160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14:paraId="76D2B8FC" w14:textId="5517AE60" w:rsidR="003B1FAF" w:rsidRDefault="003F6976" w:rsidP="00830437">
            <w:pPr>
              <w:jc w:val="center"/>
              <w:rPr>
                <w:rFonts w:asciiTheme="minorEastAsia" w:hAnsiTheme="minorEastAsia" w:cstheme="minorEastAsia"/>
                <w:noProof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kern w:val="0"/>
                <w:szCs w:val="21"/>
              </w:rPr>
              <w:drawing>
                <wp:inline distT="0" distB="0" distL="0" distR="0" wp14:anchorId="3625F6D9" wp14:editId="16E2B1C7">
                  <wp:extent cx="2033905" cy="1524000"/>
                  <wp:effectExtent l="0" t="0" r="4445" b="0"/>
                  <wp:docPr id="44370473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</w:tcPr>
          <w:p w14:paraId="7D6F3D02" w14:textId="2038A1E0" w:rsidR="003B1FAF" w:rsidRDefault="003F6976" w:rsidP="00384ECD"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kern w:val="0"/>
                <w:szCs w:val="21"/>
              </w:rPr>
              <w:drawing>
                <wp:inline distT="0" distB="0" distL="0" distR="0" wp14:anchorId="24CC80DA" wp14:editId="37A6D914">
                  <wp:extent cx="2033905" cy="1524000"/>
                  <wp:effectExtent l="0" t="0" r="4445" b="0"/>
                  <wp:docPr id="126766411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36E1C5" w14:textId="4FC925C2" w:rsidR="00F32222" w:rsidRDefault="00160123" w:rsidP="00070BE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 w:rsidRPr="00CA3FD2">
        <w:rPr>
          <w:noProof/>
        </w:rPr>
        <w:drawing>
          <wp:anchor distT="0" distB="0" distL="114300" distR="114300" simplePos="0" relativeHeight="251669504" behindDoc="1" locked="0" layoutInCell="1" allowOverlap="1" wp14:anchorId="6AE0E57F" wp14:editId="2883A30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245" cy="10670540"/>
            <wp:effectExtent l="0" t="0" r="0" b="0"/>
            <wp:wrapNone/>
            <wp:docPr id="180164855" name="图片 18016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2222">
      <w:headerReference w:type="default" r:id="rId16"/>
      <w:footerReference w:type="default" r:id="rId17"/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23527" w14:textId="77777777" w:rsidR="00BC0D77" w:rsidRDefault="00BC0D77">
      <w:r>
        <w:separator/>
      </w:r>
    </w:p>
  </w:endnote>
  <w:endnote w:type="continuationSeparator" w:id="0">
    <w:p w14:paraId="68726777" w14:textId="77777777" w:rsidR="00BC0D77" w:rsidRDefault="00BC0D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Sitka Text Semibold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2FD8A" w14:textId="370C2C68" w:rsidR="00F32222" w:rsidRDefault="00F32222">
    <w:pPr>
      <w:pStyle w:val="a3"/>
    </w:pPr>
  </w:p>
  <w:p w14:paraId="28B57F82" w14:textId="77777777" w:rsidR="00F32222" w:rsidRDefault="00F3222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56881" w14:textId="77777777" w:rsidR="00BC0D77" w:rsidRDefault="00BC0D77">
      <w:r>
        <w:separator/>
      </w:r>
    </w:p>
  </w:footnote>
  <w:footnote w:type="continuationSeparator" w:id="0">
    <w:p w14:paraId="3879CCC2" w14:textId="77777777" w:rsidR="00BC0D77" w:rsidRDefault="00BC0D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84514" w14:textId="1C28A8C8" w:rsidR="00F32222" w:rsidRDefault="00000000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195129B2" wp14:editId="59B93ED8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bordersDoNotSurroundHeader/>
  <w:bordersDoNotSurroundFooter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23275"/>
    <w:rsid w:val="00036A11"/>
    <w:rsid w:val="00070BEA"/>
    <w:rsid w:val="000B665E"/>
    <w:rsid w:val="000D1EB5"/>
    <w:rsid w:val="000D5AF5"/>
    <w:rsid w:val="000D5F95"/>
    <w:rsid w:val="00160123"/>
    <w:rsid w:val="001616B8"/>
    <w:rsid w:val="00170B1F"/>
    <w:rsid w:val="001B2F08"/>
    <w:rsid w:val="001E749A"/>
    <w:rsid w:val="00270EAC"/>
    <w:rsid w:val="00274452"/>
    <w:rsid w:val="00287496"/>
    <w:rsid w:val="002C0B2D"/>
    <w:rsid w:val="002F43F3"/>
    <w:rsid w:val="003551C2"/>
    <w:rsid w:val="00384ECD"/>
    <w:rsid w:val="00397893"/>
    <w:rsid w:val="003A2933"/>
    <w:rsid w:val="003B1FAF"/>
    <w:rsid w:val="003C46C4"/>
    <w:rsid w:val="003F6976"/>
    <w:rsid w:val="004640AD"/>
    <w:rsid w:val="004A1021"/>
    <w:rsid w:val="00567B56"/>
    <w:rsid w:val="00574A62"/>
    <w:rsid w:val="005A6FA8"/>
    <w:rsid w:val="005E3388"/>
    <w:rsid w:val="0061113B"/>
    <w:rsid w:val="00642DF9"/>
    <w:rsid w:val="006C69B3"/>
    <w:rsid w:val="0073125A"/>
    <w:rsid w:val="007362AC"/>
    <w:rsid w:val="00744D96"/>
    <w:rsid w:val="00750392"/>
    <w:rsid w:val="00765189"/>
    <w:rsid w:val="007D5D5F"/>
    <w:rsid w:val="00802580"/>
    <w:rsid w:val="0081625E"/>
    <w:rsid w:val="008657E8"/>
    <w:rsid w:val="008B5D4D"/>
    <w:rsid w:val="008D61D6"/>
    <w:rsid w:val="00917CA0"/>
    <w:rsid w:val="00931D94"/>
    <w:rsid w:val="00957038"/>
    <w:rsid w:val="009D446D"/>
    <w:rsid w:val="009F3EF3"/>
    <w:rsid w:val="00A10E27"/>
    <w:rsid w:val="00A535E0"/>
    <w:rsid w:val="00A66183"/>
    <w:rsid w:val="00B06D48"/>
    <w:rsid w:val="00BA7A8E"/>
    <w:rsid w:val="00BC0D77"/>
    <w:rsid w:val="00C17D1D"/>
    <w:rsid w:val="00C836C5"/>
    <w:rsid w:val="00CA3FD2"/>
    <w:rsid w:val="00CF3AA4"/>
    <w:rsid w:val="00CF45C5"/>
    <w:rsid w:val="00D051E6"/>
    <w:rsid w:val="00D2237E"/>
    <w:rsid w:val="00D332C7"/>
    <w:rsid w:val="00D43A3A"/>
    <w:rsid w:val="00D52437"/>
    <w:rsid w:val="00DC210A"/>
    <w:rsid w:val="00DE54E7"/>
    <w:rsid w:val="00DF1174"/>
    <w:rsid w:val="00E04354"/>
    <w:rsid w:val="00E555AA"/>
    <w:rsid w:val="00E76490"/>
    <w:rsid w:val="00EE0591"/>
    <w:rsid w:val="00F32222"/>
    <w:rsid w:val="00F51359"/>
    <w:rsid w:val="00F67786"/>
    <w:rsid w:val="00F954DC"/>
    <w:rsid w:val="00FA1689"/>
    <w:rsid w:val="00FB7B56"/>
    <w:rsid w:val="00FD2B49"/>
    <w:rsid w:val="00FF271D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18AB53"/>
  <w15:docId w15:val="{A1C7F28C-AE36-4FFA-9071-4809D18C2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9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5</TotalTime>
  <Pages>2</Pages>
  <Words>91</Words>
  <Characters>525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yixuange</dc:creator>
  <cp:lastModifiedBy>嘉茜 王</cp:lastModifiedBy>
  <cp:revision>2</cp:revision>
  <cp:lastPrinted>2024-01-11T00:01:00Z</cp:lastPrinted>
  <dcterms:created xsi:type="dcterms:W3CDTF">2024-01-15T23:41:00Z</dcterms:created>
  <dcterms:modified xsi:type="dcterms:W3CDTF">2024-01-15T23:41:00Z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