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E007" w14:textId="39BF5F9E" w:rsidR="00F32222" w:rsidRDefault="008D61D6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67456" behindDoc="1" locked="0" layoutInCell="1" allowOverlap="1" wp14:anchorId="4C85C601" wp14:editId="2A0849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2076750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9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384ECD" w:rsidRPr="00D43A3A">
        <w:rPr>
          <w:rStyle w:val="ad"/>
          <w:rFonts w:ascii="Sitka Text Semibold" w:hAnsi="Sitka Text Semibold" w:cs="Sitka Display"/>
          <w:color w:val="44546A" w:themeColor="text2"/>
          <w:spacing w:val="40"/>
          <w:kern w:val="0"/>
          <w:sz w:val="36"/>
          <w:szCs w:val="36"/>
          <w:lang w:bidi="ar"/>
        </w:rPr>
        <w:t>401</w:t>
      </w:r>
      <w:r w:rsidR="00070BEA" w:rsidRPr="00D43A3A">
        <w:rPr>
          <w:rStyle w:val="ad"/>
          <w:rFonts w:ascii="Sitka Text Semibold" w:hAnsi="Sitka Text Semibold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D43A3A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5A6FA8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D2237E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三</w:t>
      </w:r>
      <w:r w:rsidR="005A6FA8"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2EFD2C3C" w14:textId="6BCC0094" w:rsidR="00F32222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9801D75" wp14:editId="6D77849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6BC69" w14:textId="328E1121" w:rsidR="00F32222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4EC6CDFA" w14:textId="77777777" w:rsidR="00F32222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51D56D00" wp14:editId="03C36C7A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8D4C0" w14:textId="75BEB349" w:rsidR="00F32222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86696EE" w14:textId="6271EFF3" w:rsidR="00F32222" w:rsidRDefault="00000000">
      <w:pPr>
        <w:ind w:firstLineChars="200" w:firstLine="480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今日星期</w:t>
      </w:r>
      <w:r w:rsidR="00D43A3A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CF45C5">
        <w:rPr>
          <w:rFonts w:ascii="宋体" w:eastAsia="宋体" w:hAnsi="宋体" w:cs="宋体" w:hint="eastAsia"/>
          <w:sz w:val="24"/>
          <w:szCs w:val="24"/>
        </w:rPr>
        <w:t>1</w:t>
      </w:r>
      <w:r w:rsidR="00D43A3A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D43A3A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14:paraId="62B8DF62" w14:textId="77777777" w:rsidR="00F32222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 w:rsidR="00CF3AA4" w14:paraId="72456FAB" w14:textId="77777777" w:rsidTr="005A6FA8">
        <w:tc>
          <w:tcPr>
            <w:tcW w:w="788" w:type="dxa"/>
            <w:vMerge w:val="restart"/>
          </w:tcPr>
          <w:p w14:paraId="695E91E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 w14:paraId="6C10734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 w14:paraId="4E23709D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 w14:paraId="40A420C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 w14:paraId="738997A0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 w14:paraId="008ADD93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 w14:paraId="6A62FB0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CF3AA4" w14:paraId="233341B4" w14:textId="77777777" w:rsidTr="005A6FA8">
        <w:tc>
          <w:tcPr>
            <w:tcW w:w="788" w:type="dxa"/>
            <w:vMerge/>
          </w:tcPr>
          <w:p w14:paraId="6CD9F1E6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14:paraId="0021EB49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04C0432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14:paraId="6F49C03D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14:paraId="7B60D6B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 w14:paraId="4D1A6D1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 w14:paraId="09D71ABE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/>
          </w:tcPr>
          <w:p w14:paraId="1C299E47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14:paraId="03A9C690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8D61D6" w14:paraId="26EE384C" w14:textId="77777777" w:rsidTr="009A356C">
        <w:tc>
          <w:tcPr>
            <w:tcW w:w="788" w:type="dxa"/>
            <w:vAlign w:val="center"/>
          </w:tcPr>
          <w:p w14:paraId="006C637F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 w14:paraId="5931AF17" w14:textId="65CD2A4D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 w14:paraId="6216E8C9" w14:textId="37422424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3ED4DC0" w14:textId="7F7139E3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1CC7359" w14:textId="35C6BE3D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B720ACD" w14:textId="247CFEE8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611542C5" w14:textId="6A4BCE77" w:rsidR="008D61D6" w:rsidRDefault="008D61D6" w:rsidP="008D61D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07AF79C7" w14:textId="793C904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71DF8495" w14:textId="237901D0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D43A3A" w14:paraId="1E0FE13B" w14:textId="77777777" w:rsidTr="009A356C">
        <w:tc>
          <w:tcPr>
            <w:tcW w:w="788" w:type="dxa"/>
            <w:vAlign w:val="center"/>
          </w:tcPr>
          <w:p w14:paraId="1BF2924E" w14:textId="77777777" w:rsidR="00D43A3A" w:rsidRDefault="00D43A3A" w:rsidP="00D43A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 w14:paraId="43E373E2" w14:textId="4FFF9525" w:rsidR="00D43A3A" w:rsidRDefault="00D43A3A" w:rsidP="00D43A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 w14:paraId="07E16BC3" w14:textId="1DCD722D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6DEFD654" w14:textId="6DA1E928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24FE4117" w14:textId="777AA84D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4913CA79" w14:textId="37978D15" w:rsidR="00D43A3A" w:rsidRDefault="00D43A3A" w:rsidP="00D43A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174B69DD" w14:textId="4C0C22E3" w:rsidR="00D43A3A" w:rsidRDefault="00D43A3A" w:rsidP="00D43A3A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636" w:type="dxa"/>
          </w:tcPr>
          <w:p w14:paraId="4328F7F6" w14:textId="08A34A84" w:rsidR="00D43A3A" w:rsidRPr="0061113B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15BD6672" w14:textId="7B6E5A94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D61D6" w14:paraId="6F2AD532" w14:textId="77777777" w:rsidTr="009A356C">
        <w:tc>
          <w:tcPr>
            <w:tcW w:w="788" w:type="dxa"/>
            <w:vAlign w:val="center"/>
          </w:tcPr>
          <w:p w14:paraId="624068A7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 w14:paraId="5BFBAECD" w14:textId="584BC000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 w14:paraId="616DCA09" w14:textId="75963347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BEC93C2" w14:textId="386AEC24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DED672C" w14:textId="74C10BB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79BD9D4" w14:textId="5DEC7F58" w:rsidR="008D61D6" w:rsidRDefault="00070BEA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1006180" w14:textId="366AD7BA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6A929EB" w14:textId="06D93EE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2B9DB9C" w14:textId="68FCC52B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61D6" w14:paraId="4DD026E7" w14:textId="77777777" w:rsidTr="009A356C">
        <w:tc>
          <w:tcPr>
            <w:tcW w:w="788" w:type="dxa"/>
            <w:vAlign w:val="center"/>
          </w:tcPr>
          <w:p w14:paraId="5941E416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 w14:paraId="4FD802D2" w14:textId="5644EA6A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 w14:paraId="2CF12288" w14:textId="5A5D50A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9C698FE" w14:textId="2B68C7CA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12E81D18" w14:textId="4489B7E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DB0ECDF" w14:textId="335B4C5B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7C07F8" w14:textId="4C692A9C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C4A90BC" w14:textId="5290273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39F3564" w14:textId="60C547DF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61D6" w14:paraId="73A47FA1" w14:textId="77777777" w:rsidTr="009A356C">
        <w:tc>
          <w:tcPr>
            <w:tcW w:w="788" w:type="dxa"/>
            <w:vAlign w:val="center"/>
          </w:tcPr>
          <w:p w14:paraId="45714322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 w14:paraId="252959AD" w14:textId="6F16028C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 w14:paraId="3E621205" w14:textId="759FCA9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35A314B" w14:textId="0E2D118D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621DE2A" w14:textId="72071554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C54DBE2" w14:textId="14CA1FD2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7E8432C8" w14:textId="293368C6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09D2003" w14:textId="3447313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E1E896" w14:textId="2A382183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384ECD" w14:paraId="16FCE411" w14:textId="77777777" w:rsidTr="009A356C">
        <w:tc>
          <w:tcPr>
            <w:tcW w:w="788" w:type="dxa"/>
            <w:vAlign w:val="center"/>
          </w:tcPr>
          <w:p w14:paraId="08C14C16" w14:textId="77777777" w:rsidR="00384ECD" w:rsidRDefault="00384ECD" w:rsidP="00384E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 w14:paraId="7A90A08F" w14:textId="76CFBF8A" w:rsidR="00384ECD" w:rsidRDefault="00384ECD" w:rsidP="00384EC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 w14:paraId="196C9379" w14:textId="7CC9B053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756256CE" w14:textId="607E50EB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8A91279" w14:textId="68F32F72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69368CB0" w14:textId="54700DB7" w:rsidR="00384ECD" w:rsidRDefault="00384ECD" w:rsidP="00384EC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6CC028E1" w14:textId="69CB157F" w:rsidR="00384ECD" w:rsidRDefault="00384ECD" w:rsidP="00384EC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36" w:type="dxa"/>
          </w:tcPr>
          <w:p w14:paraId="22ED43FD" w14:textId="2F04982F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03560B51" w14:textId="5E4EFDE4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70BEA" w14:paraId="60D7C57B" w14:textId="77777777" w:rsidTr="009A356C">
        <w:tc>
          <w:tcPr>
            <w:tcW w:w="788" w:type="dxa"/>
            <w:vAlign w:val="center"/>
          </w:tcPr>
          <w:p w14:paraId="7EC61825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 w14:paraId="10993795" w14:textId="201EC3DB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 w14:paraId="60F61795" w14:textId="7C0F323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BF3A1C5" w14:textId="6E06F2CC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C91D8F6" w14:textId="1B9D7592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23D1966" w14:textId="02B4267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D045B90" w14:textId="5433DD6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1B396062" w14:textId="64C160CE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03334481" w14:textId="69ABAC01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05DF1AA4" w14:textId="77777777" w:rsidTr="009A356C">
        <w:tc>
          <w:tcPr>
            <w:tcW w:w="788" w:type="dxa"/>
            <w:vAlign w:val="center"/>
          </w:tcPr>
          <w:p w14:paraId="50BFD780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 w14:paraId="6ABB35D8" w14:textId="2AE60F3D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 w14:paraId="2B0D9256" w14:textId="78DB1EB3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2B3B22D" w14:textId="0935C08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2C74663" w14:textId="6E26B18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1E3F5DE" w14:textId="5D76AA97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15C1E72" w14:textId="2C7B5592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1608A8E6" w14:textId="1FF36CE4" w:rsidR="001E749A" w:rsidRDefault="00CF45C5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5443CD8" w14:textId="0485F25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070BEA" w14:paraId="1FE0A812" w14:textId="77777777" w:rsidTr="009A356C">
        <w:tc>
          <w:tcPr>
            <w:tcW w:w="788" w:type="dxa"/>
            <w:vAlign w:val="center"/>
          </w:tcPr>
          <w:p w14:paraId="5B0DB5D5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 w14:paraId="38058552" w14:textId="6E813E06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 w14:paraId="46D86591" w14:textId="6EF08D4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76BD5027" w14:textId="1D6850B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7B8D842" w14:textId="45EDE67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694D51FD" w14:textId="52AFE0A3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64F33F8" w14:textId="4049B2E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789A1DD" w14:textId="6660C153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6135CEC" w14:textId="28E5679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E749A" w14:paraId="57C20A67" w14:textId="77777777" w:rsidTr="009A356C">
        <w:tc>
          <w:tcPr>
            <w:tcW w:w="788" w:type="dxa"/>
            <w:vAlign w:val="center"/>
          </w:tcPr>
          <w:p w14:paraId="089C8851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 w14:paraId="782653BA" w14:textId="6C6401C3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 w14:paraId="716711A2" w14:textId="72D3F312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A1C78DA" w14:textId="4820DED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155068E" w14:textId="3011CE2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5E95ABD" w14:textId="361D6A4E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44AE6BE" w14:textId="2184138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6882D7F2" w14:textId="62ED9F5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7EA33F58" w14:textId="5106DE7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070BEA" w14:paraId="4D70AE7C" w14:textId="77777777" w:rsidTr="009A356C">
        <w:tc>
          <w:tcPr>
            <w:tcW w:w="788" w:type="dxa"/>
            <w:vAlign w:val="center"/>
          </w:tcPr>
          <w:p w14:paraId="4A15FFF0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 w14:paraId="490870F4" w14:textId="69769443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 w14:paraId="63E22784" w14:textId="310E3421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12DBDA" w14:textId="08F29BFA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C891F6C" w14:textId="5E566BF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3875B5C" w14:textId="3478814D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AC8AC31" w14:textId="0E054503" w:rsidR="00070BEA" w:rsidRDefault="00070BEA" w:rsidP="00070BE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F82B07D" w14:textId="7B3535FD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3B97957" w14:textId="43652A10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216ED504" w14:textId="77777777" w:rsidTr="009A356C">
        <w:tc>
          <w:tcPr>
            <w:tcW w:w="788" w:type="dxa"/>
            <w:vAlign w:val="center"/>
          </w:tcPr>
          <w:p w14:paraId="76E2A781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 w14:paraId="7041059C" w14:textId="209A3BDB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 w14:paraId="0981145B" w14:textId="21A9187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7F6A314" w14:textId="6F1D283B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BDAFCB4" w14:textId="4C9D61C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B1D2EF9" w14:textId="4CBE1E23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99FFF64" w14:textId="3496F9A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6A157FC2" w14:textId="1EF587AB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55D32CE9" w14:textId="4C625D79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D43A3A" w14:paraId="4B34BC43" w14:textId="77777777" w:rsidTr="009A356C">
        <w:tc>
          <w:tcPr>
            <w:tcW w:w="788" w:type="dxa"/>
            <w:vAlign w:val="center"/>
          </w:tcPr>
          <w:p w14:paraId="33EEC349" w14:textId="77777777" w:rsidR="00D43A3A" w:rsidRDefault="00D43A3A" w:rsidP="00D43A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 w14:paraId="69C69046" w14:textId="39C01AA3" w:rsidR="00D43A3A" w:rsidRDefault="00D43A3A" w:rsidP="00D43A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 w14:paraId="0199B596" w14:textId="397F1E5A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00D7DB0B" w14:textId="5CBC3A49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73FAD42A" w14:textId="3C14E952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8AA4A2C" w14:textId="0947D0B9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37EC75B1" w14:textId="231F0C32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056BDCF3" w14:textId="79239C79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1607FAFF" w14:textId="6636C4A4" w:rsidR="00D43A3A" w:rsidRDefault="00D43A3A" w:rsidP="00D43A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E749A" w14:paraId="661183D5" w14:textId="77777777" w:rsidTr="009A356C">
        <w:tc>
          <w:tcPr>
            <w:tcW w:w="788" w:type="dxa"/>
            <w:vAlign w:val="center"/>
          </w:tcPr>
          <w:p w14:paraId="412735F3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 w14:paraId="184D7C6D" w14:textId="11DF379D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 w14:paraId="6FAB3092" w14:textId="5687D56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5733C1D" w14:textId="341393E2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0D5EDBF" w14:textId="6E1D246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A0E5742" w14:textId="14D49EF0" w:rsidR="001E749A" w:rsidRDefault="00070BE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3365287" w14:textId="076CF732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608B1F6" w14:textId="7A53DD0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6A0134F" w14:textId="7E543C2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1E749A" w14:paraId="4548CFEC" w14:textId="77777777" w:rsidTr="009A356C">
        <w:tc>
          <w:tcPr>
            <w:tcW w:w="788" w:type="dxa"/>
            <w:vAlign w:val="center"/>
          </w:tcPr>
          <w:p w14:paraId="48FB5CD1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 w14:paraId="6E24A0FA" w14:textId="360785A6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 w14:paraId="0E409BF9" w14:textId="6B0DCE3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FAC4A64" w14:textId="0BABE52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FAEBB3D" w14:textId="5C83ABD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D51F5FE" w14:textId="42633ACE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6C56DB3A" w14:textId="73D3CE6B" w:rsidR="001E749A" w:rsidRDefault="001E749A" w:rsidP="001E749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5B25249F" w14:textId="7AA8D4D8" w:rsidR="001E749A" w:rsidRDefault="00CF45C5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3AFADEF9" w14:textId="4594163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070BEA" w14:paraId="109E8ADF" w14:textId="77777777" w:rsidTr="009A356C">
        <w:tc>
          <w:tcPr>
            <w:tcW w:w="788" w:type="dxa"/>
            <w:vAlign w:val="center"/>
          </w:tcPr>
          <w:p w14:paraId="155D65EE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 w14:paraId="3B1C2318" w14:textId="449E0612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 w14:paraId="417B1C12" w14:textId="050769B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AF0BBE7" w14:textId="086EE86C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70654CD4" w14:textId="21D73C6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9415EE4" w14:textId="5934BB44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5BE25706" w14:textId="570111F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1531674F" w14:textId="5F1B3102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550B48" w14:textId="3133F25E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E749A" w14:paraId="043E3E74" w14:textId="77777777" w:rsidTr="009A356C">
        <w:tc>
          <w:tcPr>
            <w:tcW w:w="788" w:type="dxa"/>
            <w:vAlign w:val="center"/>
          </w:tcPr>
          <w:p w14:paraId="2D424BF4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 w14:paraId="6368994B" w14:textId="44883BB6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 w14:paraId="3ECDC14A" w14:textId="62FB21F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7D1510" w14:textId="07AD597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379DF735" w14:textId="77397C0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221716A" w14:textId="4B8B3851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808BC16" w14:textId="7CFD2FB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222463E6" w14:textId="385B4669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919221A" w14:textId="55C4787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070BEA" w14:paraId="31F067D3" w14:textId="77777777" w:rsidTr="009A356C">
        <w:tc>
          <w:tcPr>
            <w:tcW w:w="788" w:type="dxa"/>
            <w:vAlign w:val="center"/>
          </w:tcPr>
          <w:p w14:paraId="62EE970B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 w14:paraId="762575F5" w14:textId="532F3255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 w14:paraId="162B269A" w14:textId="2235863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0749952" w14:textId="7A6AC810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42A9B2E" w14:textId="6D8A171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51901CFC" w14:textId="65A45179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0B4D141" w14:textId="6BD68ED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53CC7F0E" w14:textId="21336A16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733311F" w14:textId="4C7991A7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F45C5" w14:paraId="176BEA97" w14:textId="77777777" w:rsidTr="009A356C">
        <w:tc>
          <w:tcPr>
            <w:tcW w:w="788" w:type="dxa"/>
            <w:vAlign w:val="center"/>
          </w:tcPr>
          <w:p w14:paraId="6ECBE344" w14:textId="77777777" w:rsidR="00CF45C5" w:rsidRDefault="00CF45C5" w:rsidP="00CF45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 w14:paraId="1EDA8AD6" w14:textId="3781CF91" w:rsidR="00CF45C5" w:rsidRDefault="00CF45C5" w:rsidP="00CF45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 w14:paraId="410CF335" w14:textId="5958D8F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8DB0C53" w14:textId="40879036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76749E58" w14:textId="2BB433D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2EBA022" w14:textId="3B34CEB7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46B3674" w14:textId="73EB0AA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014F4F5" w14:textId="1B03E5FC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F06154D" w14:textId="7F9AB535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D61D6" w14:paraId="771B5433" w14:textId="77777777" w:rsidTr="009A356C">
        <w:tc>
          <w:tcPr>
            <w:tcW w:w="788" w:type="dxa"/>
            <w:vAlign w:val="center"/>
          </w:tcPr>
          <w:p w14:paraId="22135E80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 w14:paraId="5C1D1E74" w14:textId="7205800A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 w14:paraId="64262CB1" w14:textId="4338089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8D795D" w14:textId="57ADA89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975B04F" w14:textId="3C28D99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2F9CA80" w14:textId="062FFC3A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3DA5775" w14:textId="79EC0167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A59FDDE" w14:textId="6DFEBF6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96D09BC" w14:textId="6102D84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1E749A" w14:paraId="2BA10528" w14:textId="77777777" w:rsidTr="009A356C">
        <w:tc>
          <w:tcPr>
            <w:tcW w:w="788" w:type="dxa"/>
            <w:vAlign w:val="center"/>
          </w:tcPr>
          <w:p w14:paraId="6E7A1FBC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 w14:paraId="5E206F33" w14:textId="2ABDD645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李显一</w:t>
            </w:r>
          </w:p>
        </w:tc>
        <w:tc>
          <w:tcPr>
            <w:tcW w:w="1350" w:type="dxa"/>
          </w:tcPr>
          <w:p w14:paraId="1D56D3C4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06D0AF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B80922E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E74C8ED" w14:textId="365E4684" w:rsidR="001E749A" w:rsidRDefault="00CF45C5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14CFA41" w14:textId="197A9DDA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01292E0A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3D7DF5F" w14:textId="3F7F61C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</w:tbl>
    <w:p w14:paraId="0FD47C79" w14:textId="7D0B2466" w:rsidR="0081625E" w:rsidRPr="0081625E" w:rsidRDefault="00160123" w:rsidP="00B06D48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71552" behindDoc="1" locked="0" layoutInCell="1" allowOverlap="1" wp14:anchorId="7BD8EFCC" wp14:editId="42A537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703796713" name="图片 170379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E6D5" w14:textId="046F058D" w:rsidR="00F32222" w:rsidRDefault="00070BEA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D179AC8" wp14:editId="3234B330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548245" cy="10670540"/>
            <wp:effectExtent l="0" t="0" r="0" b="0"/>
            <wp:wrapNone/>
            <wp:docPr id="1529076429" name="图片 152907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373552" w14:textId="7D2B6E7E" w:rsidR="00F32222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8D61D6">
        <w:rPr>
          <w:rFonts w:ascii="宋体" w:eastAsia="宋体" w:hAnsi="宋体" w:cs="宋体" w:hint="eastAsia"/>
          <w:sz w:val="24"/>
          <w:szCs w:val="24"/>
        </w:rPr>
        <w:t>天气</w:t>
      </w:r>
      <w:r w:rsidR="00384ECD">
        <w:rPr>
          <w:rFonts w:ascii="宋体" w:eastAsia="宋体" w:hAnsi="宋体" w:cs="宋体" w:hint="eastAsia"/>
          <w:sz w:val="24"/>
          <w:szCs w:val="24"/>
        </w:rPr>
        <w:t>晴天</w:t>
      </w:r>
      <w:r w:rsidR="008D61D6">
        <w:rPr>
          <w:rFonts w:ascii="宋体" w:eastAsia="宋体" w:hAnsi="宋体" w:cs="宋体" w:hint="eastAsia"/>
          <w:sz w:val="24"/>
          <w:szCs w:val="24"/>
        </w:rPr>
        <w:t>，小朋友们去玩了</w:t>
      </w:r>
      <w:r w:rsidR="00D43A3A">
        <w:rPr>
          <w:rFonts w:ascii="宋体" w:eastAsia="宋体" w:hAnsi="宋体" w:cs="宋体" w:hint="eastAsia"/>
          <w:sz w:val="24"/>
          <w:szCs w:val="24"/>
        </w:rPr>
        <w:t>攀爬架</w:t>
      </w:r>
      <w:r w:rsidR="008D61D6">
        <w:rPr>
          <w:rFonts w:ascii="宋体" w:eastAsia="宋体" w:hAnsi="宋体" w:cs="宋体" w:hint="eastAsia"/>
          <w:sz w:val="24"/>
          <w:szCs w:val="24"/>
        </w:rPr>
        <w:t>，</w:t>
      </w:r>
      <w:r w:rsidR="00B06D48">
        <w:rPr>
          <w:rFonts w:ascii="宋体" w:eastAsia="宋体" w:hAnsi="宋体" w:cs="宋体" w:hint="eastAsia"/>
          <w:sz w:val="24"/>
          <w:szCs w:val="24"/>
        </w:rPr>
        <w:t>他们玩的很开心。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3B1FAF" w14:paraId="0F138CA1" w14:textId="77777777" w:rsidTr="00E76490">
        <w:trPr>
          <w:trHeight w:val="3396"/>
          <w:jc w:val="center"/>
        </w:trPr>
        <w:tc>
          <w:tcPr>
            <w:tcW w:w="4722" w:type="dxa"/>
          </w:tcPr>
          <w:p w14:paraId="12E1395E" w14:textId="6E5E628C" w:rsidR="003B1FAF" w:rsidRPr="00964209" w:rsidRDefault="00D43A3A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7A4335D" wp14:editId="35F0302F">
                  <wp:extent cx="2861310" cy="2146300"/>
                  <wp:effectExtent l="0" t="0" r="0" b="6350"/>
                  <wp:docPr id="10352177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562819F" w14:textId="49E7333E" w:rsidR="003B1FAF" w:rsidRDefault="00D43A3A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756EDD9E" wp14:editId="62F040BB">
                  <wp:extent cx="2861310" cy="2146300"/>
                  <wp:effectExtent l="0" t="0" r="0" b="6350"/>
                  <wp:docPr id="1760293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1D6" w14:paraId="126BA570" w14:textId="77777777" w:rsidTr="00E76490">
        <w:trPr>
          <w:trHeight w:val="3396"/>
          <w:jc w:val="center"/>
        </w:trPr>
        <w:tc>
          <w:tcPr>
            <w:tcW w:w="4722" w:type="dxa"/>
          </w:tcPr>
          <w:p w14:paraId="7030280A" w14:textId="030E8951" w:rsidR="008D61D6" w:rsidRPr="00964209" w:rsidRDefault="00D43A3A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51923FC1" wp14:editId="0494FE66">
                  <wp:extent cx="2861310" cy="2146300"/>
                  <wp:effectExtent l="0" t="0" r="0" b="6350"/>
                  <wp:docPr id="19641214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027D0D16" w14:textId="2CF384E3" w:rsidR="008D61D6" w:rsidRPr="00384ECD" w:rsidRDefault="00384ECD" w:rsidP="00384ECD">
            <w:pPr>
              <w:jc w:val="left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t xml:space="preserve"> </w:t>
            </w:r>
            <w:r w:rsidR="00D43A3A"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4CB994ED" wp14:editId="5E94913F">
                  <wp:extent cx="2861310" cy="2146300"/>
                  <wp:effectExtent l="0" t="0" r="0" b="6350"/>
                  <wp:docPr id="125465995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F3630" w14:textId="3CF1F493" w:rsidR="00642DF9" w:rsidRDefault="00642DF9" w:rsidP="00642DF9">
      <w:pPr>
        <w:rPr>
          <w:rFonts w:ascii="宋体" w:eastAsia="宋体" w:hAnsi="宋体" w:cs="宋体"/>
          <w:b/>
          <w:bCs/>
          <w:sz w:val="24"/>
          <w:szCs w:val="24"/>
        </w:rPr>
      </w:pPr>
    </w:p>
    <w:p w14:paraId="0B8ADB5C" w14:textId="1968CC69" w:rsidR="00F32222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0E04DA" w14:textId="7D8BED1F" w:rsidR="00F32222" w:rsidRDefault="00000000">
      <w:pPr>
        <w:ind w:firstLineChars="200" w:firstLine="480"/>
        <w:jc w:val="left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区域游戏时间，我们拿了自己喜欢的玩具进行游戏。</w:t>
      </w:r>
    </w:p>
    <w:tbl>
      <w:tblPr>
        <w:tblStyle w:val="ac"/>
        <w:tblW w:w="10299" w:type="dxa"/>
        <w:tblInd w:w="-375" w:type="dxa"/>
        <w:tblLayout w:type="fixed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3B1FAF" w14:paraId="2F847328" w14:textId="77777777" w:rsidTr="003B1FAF">
        <w:trPr>
          <w:trHeight w:val="2599"/>
        </w:trPr>
        <w:tc>
          <w:tcPr>
            <w:tcW w:w="3433" w:type="dxa"/>
          </w:tcPr>
          <w:p w14:paraId="693DA852" w14:textId="0D99A5AB" w:rsidR="003B1FAF" w:rsidRPr="00964209" w:rsidRDefault="00D43A3A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5795DB0" wp14:editId="670FA75D">
                  <wp:extent cx="2033905" cy="1524000"/>
                  <wp:effectExtent l="0" t="0" r="4445" b="0"/>
                  <wp:docPr id="94931190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6D2B8FC" w14:textId="7FC2FCC8" w:rsidR="003B1FAF" w:rsidRDefault="00D43A3A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0A68C01C" wp14:editId="30527999">
                  <wp:extent cx="2033905" cy="1524000"/>
                  <wp:effectExtent l="0" t="0" r="4445" b="0"/>
                  <wp:docPr id="3363373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D6F3D02" w14:textId="0474D0CA" w:rsidR="003B1FAF" w:rsidRDefault="00D43A3A" w:rsidP="00384ECD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B12BF6F" wp14:editId="25E07E1A">
                  <wp:extent cx="2033905" cy="1524000"/>
                  <wp:effectExtent l="0" t="0" r="4445" b="0"/>
                  <wp:docPr id="755499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BEA" w14:paraId="1B4DCB3B" w14:textId="77777777" w:rsidTr="003B1FAF">
        <w:trPr>
          <w:trHeight w:val="2599"/>
        </w:trPr>
        <w:tc>
          <w:tcPr>
            <w:tcW w:w="3433" w:type="dxa"/>
          </w:tcPr>
          <w:p w14:paraId="5FCF3DF6" w14:textId="297A475E" w:rsidR="00070BEA" w:rsidRPr="00964209" w:rsidRDefault="00D43A3A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lastRenderedPageBreak/>
              <w:drawing>
                <wp:inline distT="0" distB="0" distL="0" distR="0" wp14:anchorId="74A16FC1" wp14:editId="6E35ED60">
                  <wp:extent cx="2033905" cy="1524000"/>
                  <wp:effectExtent l="0" t="0" r="4445" b="0"/>
                  <wp:docPr id="11818639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2C88ECB9" w14:textId="7881E607" w:rsidR="00070BEA" w:rsidRDefault="00D43A3A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6C15C377" wp14:editId="24BFD408">
                  <wp:extent cx="2033905" cy="1524000"/>
                  <wp:effectExtent l="0" t="0" r="4445" b="0"/>
                  <wp:docPr id="149173415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1BEE2D55" w14:textId="5197567F" w:rsidR="00070BEA" w:rsidRDefault="00D43A3A" w:rsidP="00384ECD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66EEDA88" wp14:editId="35DE1B08">
                  <wp:extent cx="2033905" cy="1524000"/>
                  <wp:effectExtent l="0" t="0" r="4445" b="0"/>
                  <wp:docPr id="134457390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6E1C5" w14:textId="4FC925C2" w:rsidR="00F32222" w:rsidRDefault="00160123" w:rsidP="00070BE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CA3FD2">
        <w:rPr>
          <w:noProof/>
        </w:rPr>
        <w:drawing>
          <wp:anchor distT="0" distB="0" distL="114300" distR="114300" simplePos="0" relativeHeight="251669504" behindDoc="1" locked="0" layoutInCell="1" allowOverlap="1" wp14:anchorId="6AE0E57F" wp14:editId="2883A30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80164855" name="图片 1801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222">
      <w:headerReference w:type="default" r:id="rId19"/>
      <w:footerReference w:type="default" r:id="rId20"/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60D74" w14:textId="77777777" w:rsidR="000D1EB5" w:rsidRDefault="000D1EB5">
      <w:r>
        <w:separator/>
      </w:r>
    </w:p>
  </w:endnote>
  <w:endnote w:type="continuationSeparator" w:id="0">
    <w:p w14:paraId="3AE76DF5" w14:textId="77777777" w:rsidR="000D1EB5" w:rsidRDefault="000D1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itka Text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FD8A" w14:textId="370C2C68" w:rsidR="00F32222" w:rsidRDefault="00F32222">
    <w:pPr>
      <w:pStyle w:val="a3"/>
    </w:pPr>
  </w:p>
  <w:p w14:paraId="28B57F82" w14:textId="77777777" w:rsidR="00F32222" w:rsidRDefault="00F322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9D0CF" w14:textId="77777777" w:rsidR="000D1EB5" w:rsidRDefault="000D1EB5">
      <w:r>
        <w:separator/>
      </w:r>
    </w:p>
  </w:footnote>
  <w:footnote w:type="continuationSeparator" w:id="0">
    <w:p w14:paraId="0C455479" w14:textId="77777777" w:rsidR="000D1EB5" w:rsidRDefault="000D1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514" w14:textId="1C28A8C8" w:rsidR="00F32222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129B2" wp14:editId="59B93ED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23275"/>
    <w:rsid w:val="00036A11"/>
    <w:rsid w:val="00070BEA"/>
    <w:rsid w:val="000B665E"/>
    <w:rsid w:val="000D1EB5"/>
    <w:rsid w:val="000D5AF5"/>
    <w:rsid w:val="000D5F95"/>
    <w:rsid w:val="00160123"/>
    <w:rsid w:val="001616B8"/>
    <w:rsid w:val="00170B1F"/>
    <w:rsid w:val="001B2F08"/>
    <w:rsid w:val="001E749A"/>
    <w:rsid w:val="00270EAC"/>
    <w:rsid w:val="00274452"/>
    <w:rsid w:val="00287496"/>
    <w:rsid w:val="002C0B2D"/>
    <w:rsid w:val="002F43F3"/>
    <w:rsid w:val="003551C2"/>
    <w:rsid w:val="00384ECD"/>
    <w:rsid w:val="00397893"/>
    <w:rsid w:val="003A2933"/>
    <w:rsid w:val="003B1FAF"/>
    <w:rsid w:val="003C46C4"/>
    <w:rsid w:val="004640AD"/>
    <w:rsid w:val="004A1021"/>
    <w:rsid w:val="00567B56"/>
    <w:rsid w:val="00574A62"/>
    <w:rsid w:val="005A6FA8"/>
    <w:rsid w:val="005E3388"/>
    <w:rsid w:val="0061113B"/>
    <w:rsid w:val="00642DF9"/>
    <w:rsid w:val="006C69B3"/>
    <w:rsid w:val="0073125A"/>
    <w:rsid w:val="007362AC"/>
    <w:rsid w:val="00744D96"/>
    <w:rsid w:val="00750392"/>
    <w:rsid w:val="00765189"/>
    <w:rsid w:val="007D5D5F"/>
    <w:rsid w:val="00802580"/>
    <w:rsid w:val="0081625E"/>
    <w:rsid w:val="008657E8"/>
    <w:rsid w:val="008B5D4D"/>
    <w:rsid w:val="008D61D6"/>
    <w:rsid w:val="00917CA0"/>
    <w:rsid w:val="00931D94"/>
    <w:rsid w:val="00957038"/>
    <w:rsid w:val="009D446D"/>
    <w:rsid w:val="009F3EF3"/>
    <w:rsid w:val="00A10E27"/>
    <w:rsid w:val="00A535E0"/>
    <w:rsid w:val="00A66183"/>
    <w:rsid w:val="00B06D48"/>
    <w:rsid w:val="00BA7A8E"/>
    <w:rsid w:val="00C17D1D"/>
    <w:rsid w:val="00C836C5"/>
    <w:rsid w:val="00CA3FD2"/>
    <w:rsid w:val="00CF3AA4"/>
    <w:rsid w:val="00CF45C5"/>
    <w:rsid w:val="00D051E6"/>
    <w:rsid w:val="00D2237E"/>
    <w:rsid w:val="00D332C7"/>
    <w:rsid w:val="00D43A3A"/>
    <w:rsid w:val="00D52437"/>
    <w:rsid w:val="00DC210A"/>
    <w:rsid w:val="00DE54E7"/>
    <w:rsid w:val="00DF1174"/>
    <w:rsid w:val="00E04354"/>
    <w:rsid w:val="00E555AA"/>
    <w:rsid w:val="00E76490"/>
    <w:rsid w:val="00EE0591"/>
    <w:rsid w:val="00F32222"/>
    <w:rsid w:val="00F51359"/>
    <w:rsid w:val="00F67786"/>
    <w:rsid w:val="00F954DC"/>
    <w:rsid w:val="00FA1689"/>
    <w:rsid w:val="00FB7B56"/>
    <w:rsid w:val="00FD2B49"/>
    <w:rsid w:val="00FF271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8AB53"/>
  <w15:docId w15:val="{A1C7F28C-AE36-4FFA-9071-4809D18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380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嘉茜 王</cp:lastModifiedBy>
  <cp:revision>37</cp:revision>
  <cp:lastPrinted>2024-01-11T00:01:00Z</cp:lastPrinted>
  <dcterms:created xsi:type="dcterms:W3CDTF">2023-09-22T09:15:00Z</dcterms:created>
  <dcterms:modified xsi:type="dcterms:W3CDTF">2024-01-14T09:53:00Z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