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2024.1.12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冬爷爷来了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今天7位小朋友请假。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集体活动：《数学：分类计数》</w:t>
      </w:r>
    </w:p>
    <w:p>
      <w:pP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分类计数是指根据不同的标记把一组物体进行分类，然后数出每一类物体的数量，并用数字进行记录。本次活动需要幼儿能准确感知这一组物体的不同特征，同时要理解每个特征标记所表示的意思，最后按标记数数后用数字或点卡表示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乐意参与分类计数活动，能按特征进行分类并正确记录其数量；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能用较完整的语言讲述自己的操作结果，从中进一步感知8以内数量，如果能仔细倾听好要求，相信正确率会有所提高的。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default" w:eastAsia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4e904cfbbe830739a8ec0321f54c0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e904cfbbe830739a8ec0321f54c07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26" name="图片 26" descr="6ab06eff4872627d953d60f89063a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ab06eff4872627d953d60f89063ad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eastAsiaTheme="minorEastAsia"/>
          <w:b/>
          <w:bCs/>
          <w:lang w:val="en-US" w:eastAsia="zh-CN"/>
        </w:rPr>
      </w:pPr>
      <w:r>
        <w:drawing>
          <wp:inline distT="0" distB="0" distL="114300" distR="114300">
            <wp:extent cx="2400300" cy="1800225"/>
            <wp:effectExtent l="0" t="0" r="0" b="3175"/>
            <wp:docPr id="13" name="图片 13" descr="5b7435431d7ae4cef3ce818d6117e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b7435431d7ae4cef3ce818d6117e8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7" name="图片 17" descr="cdd7b4d30bb1ae41ddb2eaf3a8be4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dd7b4d30bb1ae41ddb2eaf3a8be4c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7" name="图片 27" descr="a9ca614e398a25b8cfe165a1eaa0f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9ca614e398a25b8cfe165a1eaa0f48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28" name="图片 28" descr="5027995364ba3b49901110d3598894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027995364ba3b49901110d3598894e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8" name="图片 18" descr="7f71c5353d0c11eb5b5b8c4f34e5ad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f71c5353d0c11eb5b5b8c4f34e5adb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2" name="图片 22" descr="3d1209c0cb8d4ec961514567f18b4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3d1209c0cb8d4ec961514567f18b43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什么图形能拼出房子呢，来试一试吧。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一起来演一演手偶故事吧。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d196d464a980e70d1cc360b9f37443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196d464a980e70d1cc360b9f37443e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c696c768074a3507d38a00e08c17f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696c768074a3507d38a00e08c17f4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一起来找找小鸡的位置吧。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我最喜欢挑战汽车华容道了。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5" name="图片 25" descr="3418042b4029c0a4325e84d950e47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3418042b4029c0a4325e84d950e477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4" name="图片 24" descr="22e611e714f1aceca508c34870d92c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2e611e714f1aceca508c34870d92cc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万能点插一插，一个风速探测仪就完成啦。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小手捏一捏，惟妙惟肖的小动物就出现啦。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1" name="图片 2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：中午吃的是鸦片鱼、芹菜炒肉丝。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今天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宗韫玉、李慕妍、王诺碗、王楷博等小朋友还需要加快些速度哦。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1.请及时关注幼儿的身体情况，有问题告知老师哦~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2.今天不上延时班，请大家3:40来园接幼儿。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gsImhkaWQiOiJmZTY1OWIyN2VlNTNjYTgxNmUxNzY3MGQwZTYyMTJmMCIsInVzZXJDb3VudCI6Nn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93B39E7"/>
    <w:rsid w:val="0BD62FAA"/>
    <w:rsid w:val="100D5385"/>
    <w:rsid w:val="12F47048"/>
    <w:rsid w:val="159F60BD"/>
    <w:rsid w:val="1CD53A47"/>
    <w:rsid w:val="231E2FCC"/>
    <w:rsid w:val="263D2F1D"/>
    <w:rsid w:val="27207FB4"/>
    <w:rsid w:val="27CC1ABA"/>
    <w:rsid w:val="27FA4F9E"/>
    <w:rsid w:val="29F142D5"/>
    <w:rsid w:val="2B971617"/>
    <w:rsid w:val="2F58713C"/>
    <w:rsid w:val="30424739"/>
    <w:rsid w:val="331B02FE"/>
    <w:rsid w:val="36574A01"/>
    <w:rsid w:val="3838457E"/>
    <w:rsid w:val="388166D5"/>
    <w:rsid w:val="3A612966"/>
    <w:rsid w:val="3AE2207F"/>
    <w:rsid w:val="3CE63AA8"/>
    <w:rsid w:val="41393EEC"/>
    <w:rsid w:val="413C520B"/>
    <w:rsid w:val="45767C83"/>
    <w:rsid w:val="476C3779"/>
    <w:rsid w:val="48185562"/>
    <w:rsid w:val="4B596F2D"/>
    <w:rsid w:val="4CF55D38"/>
    <w:rsid w:val="4F153E7A"/>
    <w:rsid w:val="50286749"/>
    <w:rsid w:val="50546520"/>
    <w:rsid w:val="53A96AB8"/>
    <w:rsid w:val="55674105"/>
    <w:rsid w:val="5A2F2BFF"/>
    <w:rsid w:val="5BC96F93"/>
    <w:rsid w:val="5BF83597"/>
    <w:rsid w:val="635A1B96"/>
    <w:rsid w:val="6573077D"/>
    <w:rsid w:val="674548F2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369</Words>
  <Characters>382</Characters>
  <Lines>1</Lines>
  <Paragraphs>1</Paragraphs>
  <TotalTime>37</TotalTime>
  <ScaleCrop>false</ScaleCrop>
  <LinksUpToDate>false</LinksUpToDate>
  <CharactersWithSpaces>386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2024-01-13T09:56:09Z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31ECE55F730C41E289F67B7EDC766617_13</vt:lpwstr>
  </property>
</Properties>
</file>