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，3人休学,4人请假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245110</wp:posOffset>
            </wp:positionV>
            <wp:extent cx="1995805" cy="1496695"/>
            <wp:effectExtent l="139700" t="109220" r="135255" b="131445"/>
            <wp:wrapNone/>
            <wp:docPr id="7" name="图片 7" descr="C:/Users/25430/Desktop/0D99BFC7313D628237313458874ACC0E.png0D99BFC7313D628237313458874AC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0D99BFC7313D628237313458874ACC0E.png0D99BFC7313D628237313458874ACC0E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390525" y="401193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230505</wp:posOffset>
            </wp:positionV>
            <wp:extent cx="1995805" cy="1497330"/>
            <wp:effectExtent l="139700" t="109220" r="135255" b="130810"/>
            <wp:wrapNone/>
            <wp:docPr id="9" name="图片 9" descr="C:/Users/25430/Desktop/8D1D16420B46C4FED0956EB81197D895.png8D1D16420B46C4FED0956EB81197D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8D1D16420B46C4FED0956EB81197D895.png8D1D16420B46C4FED0956EB81197D895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2811145" y="3997325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22225</wp:posOffset>
            </wp:positionV>
            <wp:extent cx="1995170" cy="1496695"/>
            <wp:effectExtent l="139700" t="109220" r="135890" b="131445"/>
            <wp:wrapNone/>
            <wp:docPr id="14" name="图片 14" descr="C:/Users/25430/Desktop/97B6B2A39B6DA7FE2B2A8CBED4EF84D8.png97B6B2A39B6DA7FE2B2A8CBED4EF8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97B6B2A39B6DA7FE2B2A8CBED4EF84D8.png97B6B2A39B6DA7FE2B2A8CBED4EF84D8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5208270" y="4043045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34290</wp:posOffset>
            </wp:positionV>
            <wp:extent cx="1995805" cy="1496695"/>
            <wp:effectExtent l="139700" t="109220" r="135255" b="131445"/>
            <wp:wrapNone/>
            <wp:docPr id="6" name="图片 6" descr="C:/Users/25430/Desktop/D8AEFDA0B4E5EB4572970EB370C9939B.pngD8AEFDA0B4E5EB4572970EB370C99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25430/Desktop/D8AEFDA0B4E5EB4572970EB370C9939B.pngD8AEFDA0B4E5EB4572970EB370C9939B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49530</wp:posOffset>
            </wp:positionV>
            <wp:extent cx="1995805" cy="1496695"/>
            <wp:effectExtent l="139700" t="109220" r="135255" b="131445"/>
            <wp:wrapNone/>
            <wp:docPr id="21" name="图片 21" descr="C:/Users/25430/Desktop/B3D38D93623D5C027E628EF9045B8411.pngB3D38D93623D5C027E628EF9045B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25430/Desktop/B3D38D93623D5C027E628EF9045B8411.pngB3D38D93623D5C027E628EF9045B8411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2882265" y="587121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57150</wp:posOffset>
            </wp:positionV>
            <wp:extent cx="1995805" cy="1496695"/>
            <wp:effectExtent l="139700" t="109220" r="135255" b="131445"/>
            <wp:wrapNone/>
            <wp:docPr id="20" name="图片 20" descr="C:/Users/25430/Desktop/1158F93B6E5E7458F1D2D5938574508D.png1158F93B6E5E7458F1D2D59385745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25430/Desktop/1158F93B6E5E7458F1D2D5938574508D.png1158F93B6E5E7458F1D2D5938574508D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321945" y="581787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今天的早点我们喝的是热乎乎的牛奶，有各种各样的甜甜的饼干、香甜的开心果肉松蛋糕真是太丰富啦！宝贝们吃得津津有味，牛奶也都按个人所需喝完了。希望明天我们的宝贝们可以继续保持哦！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户外活动：沙包对垒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今天户外活动我们开展了沙包对垒游戏，用彩色滚筒作为沙堆小朋友们分成两队，一队为进攻队一队为防守队，两者轮换。游戏开始啦！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134620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4FD513D16D93175F6AD8A3984AD8AFB7.png4FD513D16D93175F6AD8A3984AD8AF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4FD513D16D93175F6AD8A3984AD8AFB7.png4FD513D16D93175F6AD8A3984AD8AFB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249555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5C3EDEFDC9D4AB73CE2D09BC47B53217.png5C3EDEFDC9D4AB73CE2D09BC47B5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5C3EDEFDC9D4AB73CE2D09BC47B53217.png5C3EDEFDC9D4AB73CE2D09BC47B532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166370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6A4DAC73EB3DA64B2B62D994651E0D42.png6A4DAC73EB3DA64B2B62D994651E0D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6A4DAC73EB3DA64B2B62D994651E0D42.png6A4DAC73EB3DA64B2B62D994651E0D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227330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7E61375E0AE4C2F61C643689237ADBFA.png7E61375E0AE4C2F61C643689237ADB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7E61375E0AE4C2F61C643689237ADBFA.png7E61375E0AE4C2F61C643689237ADBF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37802DC5AD2C9313FC2AE6CF8793052B.png37802DC5AD2C9313FC2AE6CF879305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37802DC5AD2C9313FC2AE6CF8793052B.png37802DC5AD2C9313FC2AE6CF8793052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F9749C4F627507576C033DC5C780B9FE.pngF9749C4F627507576C033DC5C780B9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F9749C4F627507576C033DC5C780B9FE.pngF9749C4F627507576C033DC5C780B9F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清蒸鸦片鱼、豆干炒西芹、萝卜虾米海带汤。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40005</wp:posOffset>
            </wp:positionV>
            <wp:extent cx="2559050" cy="1961515"/>
            <wp:effectExtent l="139700" t="109220" r="135890" b="139065"/>
            <wp:wrapNone/>
            <wp:docPr id="12" name="图片 12" descr="C:/Users/25430/Desktop/275A11CC7D8F60200950DC3C67C1D67E.png275A11CC7D8F60200950DC3C67C1D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25430/Desktop/275A11CC7D8F60200950DC3C67C1D67E.png275A11CC7D8F60200950DC3C67C1D67E"/>
                    <pic:cNvPicPr>
                      <a:picLocks noChangeAspect="1"/>
                    </pic:cNvPicPr>
                  </pic:nvPicPr>
                  <pic:blipFill>
                    <a:blip r:embed="rId17"/>
                    <a:srcRect l="1084" r="1084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61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85090</wp:posOffset>
            </wp:positionV>
            <wp:extent cx="2543810" cy="1907540"/>
            <wp:effectExtent l="139700" t="109220" r="135890" b="132080"/>
            <wp:wrapNone/>
            <wp:docPr id="11" name="图片 11" descr="C:/Users/25430/Desktop/64F6C733730CB7F21912220B69F9A032.png64F6C733730CB7F21912220B69F9A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25430/Desktop/64F6C733730CB7F21912220B69F9A032.png64F6C733730CB7F21912220B69F9A032"/>
                    <pic:cNvPicPr>
                      <a:picLocks noChangeAspect="1"/>
                    </pic:cNvPicPr>
                  </pic:nvPicPr>
                  <pic:blipFill>
                    <a:blip r:embed="rId1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075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bookmarkStart w:id="0" w:name="_GoBack"/>
      <w:bookmarkEnd w:id="0"/>
      <w:r>
        <w:rPr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717550</wp:posOffset>
            </wp:positionV>
            <wp:extent cx="2605405" cy="1953895"/>
            <wp:effectExtent l="139700" t="109220" r="135255" b="131445"/>
            <wp:wrapNone/>
            <wp:docPr id="13" name="图片 13" descr="C:/Users/25430/Desktop/DD95F6F29A2730D538BB7EC116DB38D1.pngDD95F6F29A2730D538BB7EC116DB3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25430/Desktop/DD95F6F29A2730D538BB7EC116DB38D1.pngDD95F6F29A2730D538BB7EC116DB38D1"/>
                    <pic:cNvPicPr>
                      <a:picLocks noChangeAspect="1"/>
                    </pic:cNvPicPr>
                  </pic:nvPicPr>
                  <pic:blipFill>
                    <a:blip r:embed="rId1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38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716280</wp:posOffset>
            </wp:positionV>
            <wp:extent cx="2574925" cy="1931035"/>
            <wp:effectExtent l="139700" t="109220" r="135255" b="139065"/>
            <wp:wrapNone/>
            <wp:docPr id="15" name="图片 15" descr="C:/Users/25430/Desktop/728B0C7EDD5B680C2C575EEFDD189616.png728B0C7EDD5B680C2C575EEFDD18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25430/Desktop/728B0C7EDD5B680C2C575EEFDD189616.png728B0C7EDD5B680C2C575EEFDD189616"/>
                    <pic:cNvPicPr>
                      <a:picLocks noChangeAspect="1"/>
                    </pic:cNvPicPr>
                  </pic:nvPicPr>
                  <pic:blipFill>
                    <a:blip r:embed="rId20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3103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text" w:horzAnchor="page" w:tblpX="2347" w:tblpY="46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zLCJoZGlkIjoiMWI4NWYzZGFkNDJiYTY1ODFjMTg3YjM5MmNjODNlNDkiLCJ1c2VyQ291bnQiOjI2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9</TotalTime>
  <ScaleCrop>false</ScaleCrop>
  <LinksUpToDate>false</LinksUpToDate>
  <CharactersWithSpaces>884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2024-01-12T06:37:28Z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FF26BAC9DEB94764A1F936AE9DEB4B11_13</vt:lpwstr>
  </property>
  <property fmtid="{D5CDD505-2E9C-101B-9397-08002B2CF9AE}" pid="5" name="commondata">
    <vt:lpwstr>eyJjb3VudCI6NywiaGRpZCI6IjgwMTFkOGIxOGI4YTJiZmJhMDYwMGRlZGE2MzM2NjlhIiwidXNlckNvdW50Ijo3fQ==</vt:lpwstr>
  </property>
</Properties>
</file>