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23040B73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401</w:t>
      </w:r>
      <w:r w:rsidR="002A6401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11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20F04183" w:rsidR="00F144BD" w:rsidRDefault="00715197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C0DF01E" wp14:editId="1151EE59">
            <wp:extent cx="987786" cy="1440000"/>
            <wp:effectExtent l="0" t="0" r="0" b="0"/>
            <wp:docPr id="195573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3105" name="图片 1955731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7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147F22E" w14:textId="7AFC9C21" w:rsidR="000C110A" w:rsidRDefault="005079D0" w:rsidP="000C11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2A6401">
        <w:rPr>
          <w:rFonts w:ascii="宋体" w:eastAsia="宋体" w:hAnsi="宋体" w:cs="宋体" w:hint="eastAsia"/>
          <w:sz w:val="24"/>
          <w:szCs w:val="24"/>
        </w:rPr>
        <w:t>四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2A6401">
        <w:rPr>
          <w:rFonts w:ascii="宋体" w:eastAsia="宋体" w:hAnsi="宋体" w:cs="宋体" w:hint="eastAsia"/>
          <w:sz w:val="24"/>
          <w:szCs w:val="24"/>
        </w:rPr>
        <w:t>阳光被层层雾气抵挡住了，只散发着微弱的光。今天有点雾霾，还需要做好防护。</w:t>
      </w:r>
    </w:p>
    <w:p w14:paraId="0C0AC684" w14:textId="2693DF79" w:rsidR="002A6401" w:rsidRDefault="002A6401" w:rsidP="000C110A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今天共来园1</w:t>
      </w:r>
      <w:r>
        <w:rPr>
          <w:rFonts w:ascii="宋体" w:eastAsia="宋体" w:hAnsi="宋体" w:cs="宋体"/>
          <w:sz w:val="24"/>
          <w:szCs w:val="24"/>
        </w:rPr>
        <w:t>9</w:t>
      </w:r>
      <w:r>
        <w:rPr>
          <w:rFonts w:ascii="宋体" w:eastAsia="宋体" w:hAnsi="宋体" w:cs="宋体" w:hint="eastAsia"/>
          <w:sz w:val="24"/>
          <w:szCs w:val="24"/>
        </w:rPr>
        <w:t>人，2人生病请假。期待他们早日康复！</w:t>
      </w:r>
    </w:p>
    <w:p w14:paraId="33ABE390" w14:textId="5D954B0A" w:rsidR="007502E9" w:rsidRDefault="006251E6" w:rsidP="00715197">
      <w:pPr>
        <w:rPr>
          <w:rStyle w:val="ad"/>
          <w:rFonts w:ascii="宋体" w:eastAsia="宋体" w:hAnsi="宋体" w:cs="宋体"/>
          <w:b w:val="0"/>
          <w:sz w:val="24"/>
          <w:szCs w:val="24"/>
        </w:rPr>
      </w:pPr>
      <w:r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</w:p>
    <w:p w14:paraId="65334058" w14:textId="77777777" w:rsidR="007502E9" w:rsidRPr="008E3C58" w:rsidRDefault="007502E9" w:rsidP="008E3C58">
      <w:pPr>
        <w:ind w:firstLineChars="200" w:firstLine="480"/>
        <w:rPr>
          <w:rStyle w:val="ad"/>
          <w:rFonts w:ascii="宋体" w:eastAsia="宋体" w:hAnsi="宋体" w:cs="宋体"/>
          <w:b w:val="0"/>
          <w:sz w:val="24"/>
          <w:szCs w:val="24"/>
        </w:rPr>
      </w:pPr>
    </w:p>
    <w:p w14:paraId="0BB34A52" w14:textId="28E6860E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D04F1F" w14:paraId="2C7232DB" w14:textId="77777777" w:rsidTr="000273B5">
        <w:tc>
          <w:tcPr>
            <w:tcW w:w="780" w:type="dxa"/>
            <w:vAlign w:val="center"/>
          </w:tcPr>
          <w:p w14:paraId="21D7ADCC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65176BDE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E92208E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56F7B98E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3F0E375" w14:textId="7D25FEB1" w:rsidR="00D04F1F" w:rsidRDefault="00B232F0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B52A15F" w14:textId="353AE369" w:rsidR="00D04F1F" w:rsidRDefault="00D04F1F" w:rsidP="00D04F1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46AB4570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3393BDF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63A4753B" w:rsidR="00D04F1F" w:rsidRDefault="002A6401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75090D83" w14:textId="4F08E856" w:rsidR="00D04F1F" w:rsidRDefault="002A6401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7584057" w14:textId="437ADE95" w:rsidR="00D04F1F" w:rsidRDefault="000C110A" w:rsidP="00D04F1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FA93D39" w14:textId="3A11616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163B4861" w14:textId="77777777" w:rsidTr="000273B5">
        <w:tc>
          <w:tcPr>
            <w:tcW w:w="780" w:type="dxa"/>
            <w:vAlign w:val="center"/>
          </w:tcPr>
          <w:p w14:paraId="33F42C78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B336F1A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3F3A16DB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3D0002E7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25DE763D" w14:textId="416984DB" w:rsidR="00D04F1F" w:rsidRDefault="002A6401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37F2BB65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60BECC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2886FE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1201AA17" w14:textId="77777777" w:rsidTr="000273B5">
        <w:tc>
          <w:tcPr>
            <w:tcW w:w="780" w:type="dxa"/>
            <w:vAlign w:val="center"/>
          </w:tcPr>
          <w:p w14:paraId="7B545BDF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42F4568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32A7ABA5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65709A6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EF9295A" w14:textId="17C05815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63F8E9A1" w:rsidR="00D04F1F" w:rsidRDefault="002A6401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6803279B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5C13512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A6401" w14:paraId="3E3F2C4E" w14:textId="77777777" w:rsidTr="000273B5">
        <w:tc>
          <w:tcPr>
            <w:tcW w:w="780" w:type="dxa"/>
            <w:vAlign w:val="center"/>
          </w:tcPr>
          <w:p w14:paraId="64E6F52B" w14:textId="7777777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54B86F74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F6CEEDB" w14:textId="42989E44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1140646" w14:textId="73FC6A78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841868B" w14:textId="358D80A5" w:rsidR="002A6401" w:rsidRDefault="002A6401" w:rsidP="002A64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4D3578A" w14:textId="108D07F2" w:rsidR="002A6401" w:rsidRDefault="002A6401" w:rsidP="002A64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22932" w14:textId="0D7685C4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B831166" w14:textId="16F6622F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2A6401" w14:paraId="279E4BE8" w14:textId="77777777" w:rsidTr="000273B5">
        <w:tc>
          <w:tcPr>
            <w:tcW w:w="780" w:type="dxa"/>
            <w:vAlign w:val="center"/>
          </w:tcPr>
          <w:p w14:paraId="1893734C" w14:textId="7777777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2A6401" w:rsidRDefault="002A6401" w:rsidP="002A64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2A6401" w:rsidRDefault="002A6401" w:rsidP="002A64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A6401" w14:paraId="7460A9E4" w14:textId="77777777" w:rsidTr="000273B5">
        <w:tc>
          <w:tcPr>
            <w:tcW w:w="780" w:type="dxa"/>
            <w:vAlign w:val="center"/>
          </w:tcPr>
          <w:p w14:paraId="7ED2D9D2" w14:textId="7777777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2A6401" w:rsidRDefault="002A6401" w:rsidP="002A64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2923E58D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02BC86A" w14:textId="3CF1DD28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AB48685" w14:textId="6726C6C8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A6401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0AE85C82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0F31A1F9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7E1F9084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D934C34" w14:textId="5550D9F1" w:rsidR="002A6401" w:rsidRDefault="002A6401" w:rsidP="002A64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6DF64EC" w14:textId="25FFE5DB" w:rsidR="002A6401" w:rsidRDefault="002A6401" w:rsidP="002A64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10896230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01888B5B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A6401" w14:paraId="6EA27CC1" w14:textId="77777777" w:rsidTr="000273B5">
        <w:tc>
          <w:tcPr>
            <w:tcW w:w="780" w:type="dxa"/>
            <w:vAlign w:val="center"/>
          </w:tcPr>
          <w:p w14:paraId="54927300" w14:textId="7777777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7BC3B57A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4E782B6D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33C4851C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56F48709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C294EDF" w14:textId="16697008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7C39D19" w14:textId="26D6FD93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1A22F339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A6401" w14:paraId="7CE97971" w14:textId="77777777" w:rsidTr="000273B5">
        <w:tc>
          <w:tcPr>
            <w:tcW w:w="780" w:type="dxa"/>
            <w:vAlign w:val="center"/>
          </w:tcPr>
          <w:p w14:paraId="6A98F7F0" w14:textId="7777777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0F054A1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73BF6A2D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5FEDD33" w14:textId="681F9872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A6401" w14:paraId="641777DF" w14:textId="77777777" w:rsidTr="000273B5">
        <w:tc>
          <w:tcPr>
            <w:tcW w:w="780" w:type="dxa"/>
            <w:vAlign w:val="center"/>
          </w:tcPr>
          <w:p w14:paraId="23E4E2FB" w14:textId="7777777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7917435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5223F7EF" w:rsidR="002A6401" w:rsidRDefault="002A6401" w:rsidP="002A64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48EB6E21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51098037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CD2E5C7" w14:textId="39A09EFF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71C5FA5A" w14:textId="62006ED5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45A8C52F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A6401" w14:paraId="701A183D" w14:textId="77777777" w:rsidTr="000273B5">
        <w:tc>
          <w:tcPr>
            <w:tcW w:w="780" w:type="dxa"/>
            <w:vAlign w:val="center"/>
          </w:tcPr>
          <w:p w14:paraId="735E961A" w14:textId="7777777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63E0FE0C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497EFA5C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275779C2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3D8593D" w14:textId="61E6D540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2DE469C7" w14:textId="6F8FE6EB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7E9AAA12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0E7B798A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2A6401" w14:paraId="5C553BF9" w14:textId="77777777" w:rsidTr="000273B5">
        <w:tc>
          <w:tcPr>
            <w:tcW w:w="780" w:type="dxa"/>
            <w:vAlign w:val="center"/>
          </w:tcPr>
          <w:p w14:paraId="3420D1E0" w14:textId="7777777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6EF1486A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3974046B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2DA44BA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1113C8E2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6B56917A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50A5EC91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08714A99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A6401" w14:paraId="26B6E87C" w14:textId="77777777" w:rsidTr="000273B5">
        <w:tc>
          <w:tcPr>
            <w:tcW w:w="780" w:type="dxa"/>
            <w:vAlign w:val="center"/>
          </w:tcPr>
          <w:p w14:paraId="4CEAA788" w14:textId="7777777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3149BAB9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592F3DE2" w14:textId="2C3264C8" w:rsidR="002A6401" w:rsidRDefault="002A6401" w:rsidP="002A64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A6401" w14:paraId="0BB2FB2D" w14:textId="77777777" w:rsidTr="000273B5">
        <w:tc>
          <w:tcPr>
            <w:tcW w:w="780" w:type="dxa"/>
            <w:vAlign w:val="center"/>
          </w:tcPr>
          <w:p w14:paraId="5201A115" w14:textId="7777777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431824C3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0471AEB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65496E6A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699D2226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1EEE778" w14:textId="10589287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7716CFD1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412F83C8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A6401" w14:paraId="3A33CAAC" w14:textId="77777777" w:rsidTr="000273B5">
        <w:tc>
          <w:tcPr>
            <w:tcW w:w="780" w:type="dxa"/>
            <w:vAlign w:val="center"/>
          </w:tcPr>
          <w:p w14:paraId="6C5A9A27" w14:textId="3AA1E17A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34AA12ED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BA4E1A4" w:rsidR="002A6401" w:rsidRDefault="002A6401" w:rsidP="002A64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F713EB8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327BEE94" w:rsidR="002A6401" w:rsidRDefault="002A6401" w:rsidP="002A64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62C1D067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1110424B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7CC047F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A6401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646998B4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421420CF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193B82DD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844873E" w14:textId="1B180DB6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04D2C627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25088123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524EF3AE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A6401" w14:paraId="2A42D53D" w14:textId="77777777" w:rsidTr="000273B5">
        <w:tc>
          <w:tcPr>
            <w:tcW w:w="780" w:type="dxa"/>
            <w:vAlign w:val="center"/>
          </w:tcPr>
          <w:p w14:paraId="094CFBB6" w14:textId="7777777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6C9484C9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2B3129B" w14:textId="0936E03B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A6401" w14:paraId="09B7DF0A" w14:textId="77777777" w:rsidTr="000273B5">
        <w:tc>
          <w:tcPr>
            <w:tcW w:w="780" w:type="dxa"/>
            <w:vAlign w:val="center"/>
          </w:tcPr>
          <w:p w14:paraId="60FB4A18" w14:textId="7777777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F9FBAFD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06F7375C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6EBB48C6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A6401" w14:paraId="53E8B04C" w14:textId="77777777" w:rsidTr="000273B5">
        <w:tc>
          <w:tcPr>
            <w:tcW w:w="780" w:type="dxa"/>
            <w:vAlign w:val="center"/>
          </w:tcPr>
          <w:p w14:paraId="6DF44132" w14:textId="7777777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1C331C6B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66FD693" w14:textId="19793B5E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5FDAC583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A6401" w14:paraId="6B726519" w14:textId="77777777" w:rsidTr="000273B5">
        <w:tc>
          <w:tcPr>
            <w:tcW w:w="780" w:type="dxa"/>
            <w:vAlign w:val="center"/>
          </w:tcPr>
          <w:p w14:paraId="20C0249C" w14:textId="77777777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2A6401" w:rsidRDefault="002A6401" w:rsidP="002A64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0F727973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35A9E321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517B4539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8ADA597" w14:textId="207ADB76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08B63620" w14:textId="4948FA77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2811303B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36742116" w:rsidR="002A6401" w:rsidRDefault="002A6401" w:rsidP="002A64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5AA3617E" w14:textId="1E210E8F" w:rsidR="003C2459" w:rsidRPr="006251E6" w:rsidRDefault="00D04F1F" w:rsidP="006251E6">
      <w:pPr>
        <w:rPr>
          <w:rStyle w:val="ad"/>
          <w:b w:val="0"/>
        </w:rPr>
      </w:pPr>
      <w:r>
        <w:rPr>
          <w:rStyle w:val="ad"/>
          <w:b w:val="0"/>
        </w:rPr>
        <w:t xml:space="preserve"> </w:t>
      </w:r>
      <w:r w:rsidR="006251E6">
        <w:rPr>
          <w:rStyle w:val="ad"/>
          <w:b w:val="0"/>
        </w:rPr>
        <w:t xml:space="preserve"> </w:t>
      </w:r>
      <w:r>
        <w:rPr>
          <w:rStyle w:val="ad"/>
          <w:b w:val="0"/>
        </w:rPr>
        <w:t xml:space="preserve">  </w:t>
      </w:r>
      <w:r w:rsidR="000C110A">
        <w:rPr>
          <w:rStyle w:val="ad"/>
          <w:b w:val="0"/>
          <w:noProof/>
        </w:rPr>
        <w:t xml:space="preserve">     </w:t>
      </w:r>
    </w:p>
    <w:p w14:paraId="137E4443" w14:textId="2FE49B30" w:rsidR="00D445EB" w:rsidRPr="006251E6" w:rsidRDefault="00D445EB" w:rsidP="006251E6">
      <w:pPr>
        <w:pStyle w:val="af0"/>
        <w:ind w:left="440"/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2A640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半日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2A640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自理能力大闯关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5C8425A" w14:textId="12C87766" w:rsidR="000C110A" w:rsidRDefault="00854602" w:rsidP="000C11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2A6401">
        <w:rPr>
          <w:rFonts w:ascii="宋体" w:eastAsia="宋体" w:hAnsi="宋体" w:cs="宋体" w:hint="eastAsia"/>
          <w:sz w:val="24"/>
          <w:szCs w:val="24"/>
        </w:rPr>
        <w:t>是</w:t>
      </w:r>
      <w:r>
        <w:rPr>
          <w:rFonts w:ascii="宋体" w:eastAsia="宋体" w:hAnsi="宋体" w:cs="宋体" w:hint="eastAsia"/>
          <w:sz w:val="24"/>
          <w:szCs w:val="24"/>
        </w:rPr>
        <w:t>孩子们</w:t>
      </w:r>
      <w:r w:rsidR="002A6401">
        <w:rPr>
          <w:rFonts w:ascii="宋体" w:eastAsia="宋体" w:hAnsi="宋体" w:cs="宋体" w:hint="eastAsia"/>
          <w:sz w:val="24"/>
          <w:szCs w:val="24"/>
        </w:rPr>
        <w:t>的自理能力大闯关就要开始啦</w:t>
      </w:r>
      <w:r w:rsidR="000C110A">
        <w:rPr>
          <w:rFonts w:ascii="宋体" w:eastAsia="宋体" w:hAnsi="宋体" w:cs="宋体" w:hint="eastAsia"/>
          <w:sz w:val="24"/>
          <w:szCs w:val="24"/>
        </w:rPr>
        <w:t>！</w:t>
      </w:r>
      <w:r w:rsidR="002A6401">
        <w:rPr>
          <w:rFonts w:ascii="宋体" w:eastAsia="宋体" w:hAnsi="宋体" w:cs="宋体" w:hint="eastAsia"/>
          <w:sz w:val="24"/>
          <w:szCs w:val="24"/>
        </w:rPr>
        <w:t>9:</w:t>
      </w:r>
      <w:r w:rsidR="002A6401">
        <w:rPr>
          <w:rFonts w:ascii="宋体" w:eastAsia="宋体" w:hAnsi="宋体" w:cs="宋体"/>
          <w:sz w:val="24"/>
          <w:szCs w:val="24"/>
        </w:rPr>
        <w:t>00</w:t>
      </w:r>
      <w:r w:rsidR="002A6401">
        <w:rPr>
          <w:rFonts w:ascii="宋体" w:eastAsia="宋体" w:hAnsi="宋体" w:cs="宋体" w:hint="eastAsia"/>
          <w:sz w:val="24"/>
          <w:szCs w:val="24"/>
        </w:rPr>
        <w:t>，宝贝们全部来到了三楼的音体室，</w:t>
      </w:r>
      <w:r w:rsidR="009D5708">
        <w:rPr>
          <w:rFonts w:ascii="宋体" w:eastAsia="宋体" w:hAnsi="宋体" w:cs="宋体" w:hint="eastAsia"/>
          <w:sz w:val="24"/>
          <w:szCs w:val="24"/>
        </w:rPr>
        <w:t>做好了准备工作。随着裁判员的就位，我们的大闯关开始啦！老师们忙碌的身影，</w:t>
      </w:r>
      <w:r w:rsidR="009D5708">
        <w:rPr>
          <w:rFonts w:ascii="宋体" w:eastAsia="宋体" w:hAnsi="宋体" w:cs="宋体" w:hint="eastAsia"/>
          <w:sz w:val="24"/>
          <w:szCs w:val="24"/>
        </w:rPr>
        <w:t>孩子们</w:t>
      </w:r>
      <w:r w:rsidR="009D5708">
        <w:rPr>
          <w:rFonts w:ascii="宋体" w:eastAsia="宋体" w:hAnsi="宋体" w:cs="宋体" w:hint="eastAsia"/>
          <w:sz w:val="24"/>
          <w:szCs w:val="24"/>
        </w:rPr>
        <w:t>此起彼伏的加油声，选手们努力闯关的样子，留下了一张张值得纪念的照片！</w:t>
      </w:r>
    </w:p>
    <w:p w14:paraId="25DFB7F7" w14:textId="0E8A43F0" w:rsidR="009D5708" w:rsidRDefault="009D5708" w:rsidP="009D5708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F6C4EF0" wp14:editId="4166E34A">
            <wp:extent cx="1080000" cy="1440000"/>
            <wp:effectExtent l="0" t="0" r="0" b="0"/>
            <wp:docPr id="1833505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4215D3A" wp14:editId="240A7CEA">
            <wp:extent cx="1080000" cy="1440000"/>
            <wp:effectExtent l="0" t="0" r="0" b="0"/>
            <wp:docPr id="12445769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22D5250" wp14:editId="2C506A4B">
            <wp:extent cx="1080000" cy="1440000"/>
            <wp:effectExtent l="0" t="0" r="0" b="0"/>
            <wp:docPr id="7252402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D8B1BE6" wp14:editId="3E9319C5">
            <wp:extent cx="1080000" cy="1440000"/>
            <wp:effectExtent l="0" t="0" r="0" b="0"/>
            <wp:docPr id="2569233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1712C49" wp14:editId="2C972C81">
            <wp:extent cx="1080000" cy="1440000"/>
            <wp:effectExtent l="0" t="0" r="0" b="0"/>
            <wp:docPr id="1015701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C0894AD" wp14:editId="65FCC179">
            <wp:extent cx="1080000" cy="1440000"/>
            <wp:effectExtent l="0" t="0" r="0" b="0"/>
            <wp:docPr id="13825662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C815164" wp14:editId="06E3A34F">
            <wp:extent cx="1918805" cy="1440000"/>
            <wp:effectExtent l="0" t="0" r="0" b="0"/>
            <wp:docPr id="16252045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04516" name="图片 16252045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663850B" wp14:editId="4C94E35F">
            <wp:extent cx="1918805" cy="1440000"/>
            <wp:effectExtent l="0" t="0" r="0" b="0"/>
            <wp:docPr id="10010020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02076" name="图片 100100207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1A6B3CD" wp14:editId="07CFDE6E">
            <wp:extent cx="1079972" cy="1440000"/>
            <wp:effectExtent l="0" t="0" r="0" b="0"/>
            <wp:docPr id="6754643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64320" name="图片 6754643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D09060E" wp14:editId="20C384F1">
            <wp:extent cx="1921994" cy="1440000"/>
            <wp:effectExtent l="0" t="0" r="0" b="0"/>
            <wp:docPr id="14919789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7894" name="图片 14919789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99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1D66BAA" wp14:editId="2EE4F624">
            <wp:extent cx="1918805" cy="1440000"/>
            <wp:effectExtent l="0" t="0" r="0" b="0"/>
            <wp:docPr id="178853810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538102" name="图片 178853810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398B18C" wp14:editId="695CF9B8">
            <wp:extent cx="1921994" cy="1440000"/>
            <wp:effectExtent l="0" t="0" r="0" b="0"/>
            <wp:docPr id="21370596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5967" name="图片 21370596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99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2C252" w14:textId="0EA6424D" w:rsidR="00854602" w:rsidRPr="00B51EF2" w:rsidRDefault="00854602" w:rsidP="000C110A">
      <w:pPr>
        <w:ind w:firstLineChars="200" w:firstLine="480"/>
        <w:rPr>
          <w:rStyle w:val="ad"/>
          <w:rFonts w:ascii="宋体" w:eastAsia="宋体" w:hAnsi="宋体" w:cs="宋体"/>
          <w:b w:val="0"/>
          <w:sz w:val="24"/>
          <w:szCs w:val="24"/>
        </w:rPr>
      </w:pPr>
    </w:p>
    <w:p w14:paraId="4FEABC6C" w14:textId="69026657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005307A2" w14:textId="42C4F1F0" w:rsidR="00B51EF2" w:rsidRPr="00384F41" w:rsidRDefault="002D6698" w:rsidP="000C110A">
      <w:pPr>
        <w:pStyle w:val="a9"/>
        <w:spacing w:beforeAutospacing="0" w:afterAutospacing="0"/>
        <w:ind w:firstLineChars="200" w:firstLine="48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孩子们今天参加了“自理能力大比拼”的活动，个个兴致高涨，尽自己的全力参赛</w:t>
      </w:r>
      <w:r w:rsidR="004D26F6">
        <w:rPr>
          <w:rFonts w:ascii="宋体" w:eastAsia="宋体" w:hAnsi="宋体" w:cs="宋体" w:hint="eastAsia"/>
          <w:kern w:val="2"/>
          <w:szCs w:val="24"/>
        </w:rPr>
        <w:t>。每个小朋友的表现都可圈可点，给你们点赞！宝贝们，我们要继续加油哦！</w:t>
      </w:r>
    </w:p>
    <w:sectPr w:rsidR="00B51EF2" w:rsidRPr="00384F41" w:rsidSect="00577F2A">
      <w:headerReference w:type="default" r:id="rId22"/>
      <w:footerReference w:type="default" r:id="rId23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6A661" w14:textId="77777777" w:rsidR="00577F2A" w:rsidRDefault="00577F2A">
      <w:r>
        <w:separator/>
      </w:r>
    </w:p>
  </w:endnote>
  <w:endnote w:type="continuationSeparator" w:id="0">
    <w:p w14:paraId="1938B00C" w14:textId="77777777" w:rsidR="00577F2A" w:rsidRDefault="00577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1A0F0" w14:textId="77777777" w:rsidR="00577F2A" w:rsidRDefault="00577F2A">
      <w:r>
        <w:separator/>
      </w:r>
    </w:p>
  </w:footnote>
  <w:footnote w:type="continuationSeparator" w:id="0">
    <w:p w14:paraId="3A7043E7" w14:textId="77777777" w:rsidR="00577F2A" w:rsidRDefault="00577F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536pt;height:16in;visibility:visible" o:bullet="t">
        <v:imagedata r:id="rId1" o:title=""/>
      </v:shape>
    </w:pict>
  </w:numPicBullet>
  <w:numPicBullet w:numPicBulletId="1">
    <w:pict>
      <v:shape id="_x0000_i1087" type="#_x0000_t75" style="width:1536pt;height:16in;visibility:visible" o:bullet="t">
        <v:imagedata r:id="rId2" o:title=""/>
      </v:shape>
    </w:pict>
  </w:numPicBullet>
  <w:numPicBullet w:numPicBulletId="2">
    <w:pict>
      <v:shape id="_x0000_i1088" type="#_x0000_t75" style="width:1536pt;height:16in;visibility:visible;mso-wrap-style:squar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7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9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0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5"/>
  </w:num>
  <w:num w:numId="5" w16cid:durableId="2129278147">
    <w:abstractNumId w:val="4"/>
  </w:num>
  <w:num w:numId="6" w16cid:durableId="1404644506">
    <w:abstractNumId w:val="8"/>
  </w:num>
  <w:num w:numId="7" w16cid:durableId="1350717350">
    <w:abstractNumId w:val="6"/>
  </w:num>
  <w:num w:numId="8" w16cid:durableId="829520408">
    <w:abstractNumId w:val="9"/>
  </w:num>
  <w:num w:numId="9" w16cid:durableId="902522146">
    <w:abstractNumId w:val="3"/>
  </w:num>
  <w:num w:numId="10" w16cid:durableId="647124757">
    <w:abstractNumId w:val="7"/>
  </w:num>
  <w:num w:numId="11" w16cid:durableId="13644023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551A9"/>
    <w:rsid w:val="00057611"/>
    <w:rsid w:val="00083C63"/>
    <w:rsid w:val="00093DC5"/>
    <w:rsid w:val="000B146C"/>
    <w:rsid w:val="000C110A"/>
    <w:rsid w:val="000D2AE1"/>
    <w:rsid w:val="000F3930"/>
    <w:rsid w:val="000F3EBC"/>
    <w:rsid w:val="000F554E"/>
    <w:rsid w:val="0010110C"/>
    <w:rsid w:val="00102AC9"/>
    <w:rsid w:val="00110B5D"/>
    <w:rsid w:val="00127340"/>
    <w:rsid w:val="001648BB"/>
    <w:rsid w:val="0018247A"/>
    <w:rsid w:val="00182A79"/>
    <w:rsid w:val="001979BA"/>
    <w:rsid w:val="00224B03"/>
    <w:rsid w:val="00232862"/>
    <w:rsid w:val="00251E25"/>
    <w:rsid w:val="00252B76"/>
    <w:rsid w:val="00273B3B"/>
    <w:rsid w:val="002740E6"/>
    <w:rsid w:val="002937F6"/>
    <w:rsid w:val="002A0E92"/>
    <w:rsid w:val="002A542E"/>
    <w:rsid w:val="002A6401"/>
    <w:rsid w:val="002D6698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440"/>
    <w:rsid w:val="00402E39"/>
    <w:rsid w:val="00440686"/>
    <w:rsid w:val="00447F93"/>
    <w:rsid w:val="00453214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302B1"/>
    <w:rsid w:val="005411DF"/>
    <w:rsid w:val="0054551A"/>
    <w:rsid w:val="00561345"/>
    <w:rsid w:val="005618C2"/>
    <w:rsid w:val="00570EC9"/>
    <w:rsid w:val="00571DA1"/>
    <w:rsid w:val="00577F2A"/>
    <w:rsid w:val="005B3ADD"/>
    <w:rsid w:val="005B6D9F"/>
    <w:rsid w:val="005C3C54"/>
    <w:rsid w:val="005D21B6"/>
    <w:rsid w:val="005E3388"/>
    <w:rsid w:val="00624B2A"/>
    <w:rsid w:val="006251E6"/>
    <w:rsid w:val="00655935"/>
    <w:rsid w:val="006871A6"/>
    <w:rsid w:val="00697CBF"/>
    <w:rsid w:val="006B13B5"/>
    <w:rsid w:val="006D3DF3"/>
    <w:rsid w:val="00706953"/>
    <w:rsid w:val="00715197"/>
    <w:rsid w:val="007502E9"/>
    <w:rsid w:val="00764CE7"/>
    <w:rsid w:val="00775C23"/>
    <w:rsid w:val="00777714"/>
    <w:rsid w:val="007827CA"/>
    <w:rsid w:val="007B45DD"/>
    <w:rsid w:val="007D096B"/>
    <w:rsid w:val="007E09F6"/>
    <w:rsid w:val="007F343E"/>
    <w:rsid w:val="008076D1"/>
    <w:rsid w:val="00820D50"/>
    <w:rsid w:val="00830801"/>
    <w:rsid w:val="00831A6B"/>
    <w:rsid w:val="008410EE"/>
    <w:rsid w:val="00854602"/>
    <w:rsid w:val="00865947"/>
    <w:rsid w:val="0086673A"/>
    <w:rsid w:val="008A59B4"/>
    <w:rsid w:val="008C0EEF"/>
    <w:rsid w:val="008C217E"/>
    <w:rsid w:val="008C42EF"/>
    <w:rsid w:val="008C7DF6"/>
    <w:rsid w:val="008D79B7"/>
    <w:rsid w:val="008E3C58"/>
    <w:rsid w:val="009064D6"/>
    <w:rsid w:val="00911E3C"/>
    <w:rsid w:val="00913C7D"/>
    <w:rsid w:val="00915846"/>
    <w:rsid w:val="0093149E"/>
    <w:rsid w:val="009465E1"/>
    <w:rsid w:val="00946862"/>
    <w:rsid w:val="00986DB0"/>
    <w:rsid w:val="00987DD7"/>
    <w:rsid w:val="009A47BB"/>
    <w:rsid w:val="009D3F89"/>
    <w:rsid w:val="009D5708"/>
    <w:rsid w:val="009D5741"/>
    <w:rsid w:val="009D6B1F"/>
    <w:rsid w:val="00A0204A"/>
    <w:rsid w:val="00A04101"/>
    <w:rsid w:val="00A135F1"/>
    <w:rsid w:val="00A221C6"/>
    <w:rsid w:val="00A24977"/>
    <w:rsid w:val="00A94F14"/>
    <w:rsid w:val="00AA1509"/>
    <w:rsid w:val="00AC62F0"/>
    <w:rsid w:val="00AE5171"/>
    <w:rsid w:val="00B13598"/>
    <w:rsid w:val="00B2320B"/>
    <w:rsid w:val="00B232F0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C51FF"/>
    <w:rsid w:val="00BD332B"/>
    <w:rsid w:val="00BE2179"/>
    <w:rsid w:val="00BE2828"/>
    <w:rsid w:val="00BE3989"/>
    <w:rsid w:val="00C10CEC"/>
    <w:rsid w:val="00C155B1"/>
    <w:rsid w:val="00C26610"/>
    <w:rsid w:val="00C66C47"/>
    <w:rsid w:val="00C83B4F"/>
    <w:rsid w:val="00C92FF1"/>
    <w:rsid w:val="00CB6763"/>
    <w:rsid w:val="00CC1E56"/>
    <w:rsid w:val="00CF2EC0"/>
    <w:rsid w:val="00D04F1F"/>
    <w:rsid w:val="00D16F9A"/>
    <w:rsid w:val="00D2540B"/>
    <w:rsid w:val="00D445EB"/>
    <w:rsid w:val="00D54C7D"/>
    <w:rsid w:val="00D916AF"/>
    <w:rsid w:val="00DA0714"/>
    <w:rsid w:val="00DA72B1"/>
    <w:rsid w:val="00DE2611"/>
    <w:rsid w:val="00DF42FF"/>
    <w:rsid w:val="00DF691D"/>
    <w:rsid w:val="00E07C8E"/>
    <w:rsid w:val="00E23710"/>
    <w:rsid w:val="00E2736A"/>
    <w:rsid w:val="00E36DDC"/>
    <w:rsid w:val="00E51678"/>
    <w:rsid w:val="00EB60AD"/>
    <w:rsid w:val="00ED7832"/>
    <w:rsid w:val="00EF3BD4"/>
    <w:rsid w:val="00EF51BC"/>
    <w:rsid w:val="00F06E49"/>
    <w:rsid w:val="00F144BD"/>
    <w:rsid w:val="00F16A0E"/>
    <w:rsid w:val="00F20C09"/>
    <w:rsid w:val="00F4288E"/>
    <w:rsid w:val="00F75F56"/>
    <w:rsid w:val="00F765AC"/>
    <w:rsid w:val="00F840B1"/>
    <w:rsid w:val="00FA47C7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1661</TotalTime>
  <Pages>2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27</cp:revision>
  <cp:lastPrinted>2023-10-11T00:05:00Z</cp:lastPrinted>
  <dcterms:created xsi:type="dcterms:W3CDTF">2021-04-22T03:17:00Z</dcterms:created>
  <dcterms:modified xsi:type="dcterms:W3CDTF">2024-01-11T05:29:00Z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