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245110</wp:posOffset>
            </wp:positionV>
            <wp:extent cx="1995805" cy="1496695"/>
            <wp:effectExtent l="139700" t="109220" r="135255" b="131445"/>
            <wp:wrapNone/>
            <wp:docPr id="7" name="图片 7" descr="C:/Users/25430/Desktop/IMG_2619.JPGIMG_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619.JPGIMG_2619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390525" y="401193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230505</wp:posOffset>
            </wp:positionV>
            <wp:extent cx="1995805" cy="1497330"/>
            <wp:effectExtent l="139700" t="109220" r="135255" b="130810"/>
            <wp:wrapNone/>
            <wp:docPr id="9" name="图片 9" descr="C:/Users/25430/Desktop/IMG_2620.JPGIMG_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620.JPGIMG_2620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2811145" y="3997325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22225</wp:posOffset>
            </wp:positionV>
            <wp:extent cx="1995170" cy="1496695"/>
            <wp:effectExtent l="139700" t="109220" r="135890" b="131445"/>
            <wp:wrapNone/>
            <wp:docPr id="14" name="图片 14" descr="C:/Users/25430/Desktop/IMG_2621.JPGIMG_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IMG_2621.JPGIMG_2621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5208270" y="4043045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34290</wp:posOffset>
            </wp:positionV>
            <wp:extent cx="1995805" cy="1496695"/>
            <wp:effectExtent l="139700" t="109220" r="135255" b="131445"/>
            <wp:wrapNone/>
            <wp:docPr id="6" name="图片 6" descr="C:/Users/25430/Desktop/IMG_2624.JPGIMG_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IMG_2624.JPGIMG_2624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49530</wp:posOffset>
            </wp:positionV>
            <wp:extent cx="1995805" cy="1496695"/>
            <wp:effectExtent l="139700" t="109220" r="135255" b="131445"/>
            <wp:wrapNone/>
            <wp:docPr id="21" name="图片 21" descr="C:/Users/25430/Desktop/IMG_2623.JPGIMG_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IMG_2623.JPGIMG_2623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2882265" y="587121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57150</wp:posOffset>
            </wp:positionV>
            <wp:extent cx="1995805" cy="1496695"/>
            <wp:effectExtent l="139700" t="109220" r="135255" b="131445"/>
            <wp:wrapNone/>
            <wp:docPr id="20" name="图片 20" descr="C:/Users/25430/Desktop/IMG_2622.JPGIMG_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IMG_2622.JPGIMG_2622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321945" y="581787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今天的早点我们喝的是热乎乎的牛奶，有各种各样的甜甜的饼干、香甜的开心果真是太丰富啦！宝贝们吃得津津有味，牛奶也都按个人所需喝完了。希望明天我们的宝贝们可以继续保持哦！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半日活动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著名教育家陈鹤琴先生曾经说:“习惯养得好，终生受其福。习惯养得不好，终身受其罪。”幼儿生活自理能力的培养是幼儿园工作的重要内容，它不仅能够促进幼儿独立性、自信心的增强，还能为幼儿一生奠定良好的基础。通过4个月的幼儿园生活，小班的孩子们已经学会了哪些本领？在幼儿园的一日生活中能够自己为自己服务吗？让我们通过悦生活课程的玩学日之“自理能力大闯关”一起来看看孩子们的表现吧！</w:t>
            </w:r>
          </w:p>
          <w:p>
            <w:pPr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128270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2631(20240111-144012).JPGIMG_2631(20240111-1440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631(20240111-144012).JPGIMG_2631(20240111-14401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" b="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243205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632(20240111-144119).JPGIMG_2632(20240111-1441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632(20240111-144119).JPGIMG_2632(20240111-14411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6" b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160020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633(20240111-144124).JPGIMG_2633(20240111-1441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633(20240111-144124).JPGIMG_2633(20240111-14412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6" b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220980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634(20240111-144127).JPGIMG_2634(20240111-1441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634(20240111-144127).JPGIMG_2634(20240111-144127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6" b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635(20240111-144158).JPGIMG_2635(20240111-1441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635(20240111-144158).JPGIMG_2635(20240111-144158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6" b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636(20240111-144324).JPGIMG_2636(20240111-1443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636(20240111-144324).JPGIMG_2636(20240111-14432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鹌鹑蛋炖红烧肉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、清炒青菜、罗宋汤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page" w:tblpX="1939" w:tblpY="15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yLCJoZGlkIjoiMWI4NWYzZGFkNDJiYTY1ODFjMTg3YjM5MmNjODNlNDkiLCJ1c2VyQ291bnQiOjI1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10</TotalTime>
  <ScaleCrop>false</ScaleCrop>
  <LinksUpToDate>false</LinksUpToDate>
  <CharactersWithSpaces>884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2024-01-11T06:49:18Z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D99086CAD4104AF0A0260F7893E3169B_13</vt:lpwstr>
  </property>
  <property fmtid="{D5CDD505-2E9C-101B-9397-08002B2CF9AE}" pid="5" name="commondata">
    <vt:lpwstr>eyJjb3VudCI6NywiaGRpZCI6IjgwMTFkOGIxOGI4YTJiZmJhMDYwMGRlZGE2MzM2NjlhIiwidXNlckNvdW50Ijo3fQ==</vt:lpwstr>
  </property>
</Properties>
</file>