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2024.1.10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三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冬爷爷来了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今天6位小朋友请假。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集体活动：《音乐：》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《雪花和雨滴》是一首D大调，2\4拍的歌曲。节奏平稳，曲风轻柔，旋律优美。两段歌词一问一答富有情境性，第一段歌词主要描绘了冬天里小雪花从天空中飘下来,告诉人们冬天来到了。第二段则描绘了小雨滴落下来，敲着窗户发出嘀嗒的响声，仿佛在告诉人们春天即将来到。歌词内容通俗易懂，适合中班孩子演唱。本节活动主要通过多种形式让幼儿感受作品，在多样感受作品的过程中，尝试用不同的情感来演唱歌曲。</w:t>
      </w:r>
    </w:p>
    <w:p>
      <w:pPr>
        <w:ind w:firstLine="420" w:firstLineChars="200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宗韫玉张奕涵、王诺婉、冯欣、谭沁、徐佳伊、章昕媛、王若</w:t>
      </w:r>
      <w:bookmarkStart w:id="0" w:name="_GoBack"/>
      <w:bookmarkEnd w:id="0"/>
      <w:r>
        <w:rPr>
          <w:rFonts w:hint="default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鑫、徐筱晞、李慕妍、郑书韵、胡奕可、杨易、李璟睿、王知霖、许诺言、张悦威、王楷博、吴文欣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小朋友能够耐心倾听音乐，进行问答式的歌唱；</w:t>
      </w:r>
      <w:r>
        <w:rPr>
          <w:rFonts w:hint="default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谌睿、申晓文、王秋瑶、周艺天、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小朋友也能够跟随音乐一起歌唱，如果能再耐心一些坐端正就更棒啦！</w:t>
      </w:r>
    </w:p>
    <w:p>
      <w:pPr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</w:p>
    <w:p>
      <w:pPr>
        <w:ind w:firstLine="420" w:firstLineChars="200"/>
        <w:jc w:val="center"/>
        <w:rPr>
          <w:rFonts w:hint="eastAsia" w:eastAsiaTheme="minorEastAsia"/>
          <w:b/>
          <w:bCs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4" name="图片 1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7" name="图片 7" descr="IMG_2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5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8" name="图片 8" descr="IMG_2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5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小动物在上面位置呢？让我来找一找。</w:t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看看棋子转到什么颜色，小猪和狼是不是都能出发呢。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9" name="图片 9" descr="IMG_2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5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0" name="图片 10" descr="IMG_2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5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转到小乌龟，让小乌龟走到绿色的石头上吧。</w:t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今天的帐篷可以立起来了。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1" name="图片 11" descr="IMG_2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52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2" name="图片 12" descr="IMG_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5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今天的房子很是规整呢。</w:t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我们一起来拼搭一个火车吧。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/>
          <w:bCs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1" name="图片 21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今天我们一起在滑滑梯攀爬网游戏，和以往不同今天我们和小班的弟弟妹妹们共同使用场地，在和孩子们一起商量好游戏规则后，孩子们也能够知道要礼让弟弟妹妹，做个有礼貌的哥哥姐姐，真是太棒了！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0" name="图片 20" descr="IMG_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9" name="图片 19" descr="IMG_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8" name="图片 18" descr="IMG_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7" name="图片 17" descr="IMG_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IMG_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IMG_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：中午吃的是排骨焖饭、老鸭竹笋汤。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Cs w:val="21"/>
          <w:lang w:val="en-US" w:eastAsia="zh-CN"/>
        </w:rPr>
        <w:t>今天谭沁、谌睿、周艺天、杨易等小朋友都添了两碗饭哦~其中宗韫玉、胡奕可、王诺碗、冯欣、王楷博等小朋友还需要加快些速度哦。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1.请及时关注幼儿的身体情况，有问题告知老师哦~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TQsImhkaWQiOiJmZTY1OWIyN2VlNTNjYTgxNmUxNzY3MGQwZTYyMTJmMCIsInVzZXJDb3VudCI6Mn0="/>
    <w:docVar w:name="KSO_WPS_MARK_KEY" w:val="67671ad3-ac85-425a-80b1-dd2ce21c1f5a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1A20A1B"/>
    <w:rsid w:val="031C257A"/>
    <w:rsid w:val="03237D85"/>
    <w:rsid w:val="033504BB"/>
    <w:rsid w:val="03D06EAF"/>
    <w:rsid w:val="05325EE5"/>
    <w:rsid w:val="066C3232"/>
    <w:rsid w:val="0687738C"/>
    <w:rsid w:val="093B39E7"/>
    <w:rsid w:val="0BD62FAA"/>
    <w:rsid w:val="100D5385"/>
    <w:rsid w:val="12F47048"/>
    <w:rsid w:val="159F60BD"/>
    <w:rsid w:val="1CD53A47"/>
    <w:rsid w:val="231E2FCC"/>
    <w:rsid w:val="263D2F1D"/>
    <w:rsid w:val="27CC1ABA"/>
    <w:rsid w:val="27FA4F9E"/>
    <w:rsid w:val="29F142D5"/>
    <w:rsid w:val="2B971617"/>
    <w:rsid w:val="2F58713C"/>
    <w:rsid w:val="30424739"/>
    <w:rsid w:val="331B02FE"/>
    <w:rsid w:val="36574A01"/>
    <w:rsid w:val="3838457E"/>
    <w:rsid w:val="388166D5"/>
    <w:rsid w:val="3AE2207F"/>
    <w:rsid w:val="3CE63AA8"/>
    <w:rsid w:val="41393EEC"/>
    <w:rsid w:val="413C520B"/>
    <w:rsid w:val="476C3779"/>
    <w:rsid w:val="48185562"/>
    <w:rsid w:val="4B596F2D"/>
    <w:rsid w:val="4CF55D38"/>
    <w:rsid w:val="4F153E7A"/>
    <w:rsid w:val="50286749"/>
    <w:rsid w:val="50546520"/>
    <w:rsid w:val="53A96AB8"/>
    <w:rsid w:val="55674105"/>
    <w:rsid w:val="5A2F2BFF"/>
    <w:rsid w:val="5BF83597"/>
    <w:rsid w:val="635A1B96"/>
    <w:rsid w:val="6573077D"/>
    <w:rsid w:val="674548F2"/>
    <w:rsid w:val="68CF2022"/>
    <w:rsid w:val="68D27805"/>
    <w:rsid w:val="6A3550F2"/>
    <w:rsid w:val="6D4B755E"/>
    <w:rsid w:val="709779A9"/>
    <w:rsid w:val="71D321FC"/>
    <w:rsid w:val="720D2A93"/>
    <w:rsid w:val="73E55492"/>
    <w:rsid w:val="74A76BEC"/>
    <w:rsid w:val="766F7295"/>
    <w:rsid w:val="78522554"/>
    <w:rsid w:val="7E04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2</Pages>
  <Words>464</Words>
  <Characters>472</Characters>
  <Lines>1</Lines>
  <Paragraphs>1</Paragraphs>
  <TotalTime>1</TotalTime>
  <ScaleCrop>false</ScaleCrop>
  <LinksUpToDate>false</LinksUpToDate>
  <CharactersWithSpaces>477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2024-01-10T12:28:45Z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272A7B86093E4A19993180A36698934A_13</vt:lpwstr>
  </property>
</Properties>
</file>