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13335</wp:posOffset>
            </wp:positionH>
            <wp:positionV relativeFrom="paragraph">
              <wp:posOffset>-2099310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69670" cy="1214120"/>
            <wp:effectExtent l="0" t="0" r="3810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20443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274955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牛奶、核桃仁、旺仔小馒头、熊字饼干、黑麦海盐饼干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血糯米饭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糖醋排骨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炒年糕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胡萝卜炒花菜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青菜山药木耳汤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点心：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五彩面疙瘩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圣女果、橙子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  <w:t>S菜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ind w:firstLine="240" w:firstLineChars="1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北风爷爷别神气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小班的幼儿喜欢唱唱跳跳，喜欢在动作和表演中潜移默化的学习，对于情节性强的歌曲也比较感兴趣。但仍有部分幼儿在演唱的时候容易出现走音和跑调的现象。本班幼儿在演唱歌曲时还易出现兴奋的情绪，不能仔细倾听音乐。</w:t>
      </w:r>
    </w:p>
    <w:tbl>
      <w:tblPr>
        <w:tblStyle w:val="10"/>
        <w:tblpPr w:leftFromText="180" w:rightFromText="180" w:vertAnchor="text" w:horzAnchor="page" w:tblpXSpec="center" w:tblpY="620"/>
        <w:tblOverlap w:val="never"/>
        <w:tblW w:w="6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8" w:hRule="atLeast"/>
          <w:jc w:val="center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5" descr="C:/Users/lulu/OneDrive/桌面/1.2/IMG_9009(1).JPGIMG_90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lulu/OneDrive/桌面/1.2/IMG_9009(1).JPGIMG_900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.2/IMG_9011.JPGIMG_9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.2/IMG_9011.JPGIMG_9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.2/IMG_9010.JPGIMG_9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.2/IMG_9010.JPGIMG_9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.2/IMG_9012(1).JPGIMG_90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.2/IMG_9012(1).JPGIMG_901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both"/>
        <w:textAlignment w:val="auto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天我们在前操场的攀爬网滑梯游戏，有的小朋友从后侧的假山爬上去，有的小朋友则从攀爬网的一头向上爬，还有的小朋友在攀爬网上的支架下进行吊环游戏，孩子们玩的真开心！不一会儿，我们坐下来喝水休息一会儿。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8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5" descr="C:/Users/lulu/OneDrive/桌面/1.4/IMG_9138(1).JPGIMG_91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C:/Users/lulu/OneDrive/桌面/1.4/IMG_9138(1).JPGIMG_913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5" descr="C:/Users/lulu/OneDrive/桌面/1.4/IMG_9145(1).JPGIMG_91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C:/Users/lulu/OneDrive/桌面/1.4/IMG_9145(1).JPGIMG_914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6" descr="C:/Users/lulu/OneDrive/桌面/1.4/IMG_9139.JPGIMG_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/Users/lulu/OneDrive/桌面/1.4/IMG_9139.JPGIMG_9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6" descr="C:/Users/lulu/OneDrive/桌面/1.4/IMG_9150.JPGIMG_9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lulu/OneDrive/桌面/1.4/IMG_9150.JPGIMG_9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/Users/lulu/OneDrive/桌面/1.4/IMG_9140(1).JPGIMG_91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lulu/OneDrive/桌面/1.4/IMG_9140(1).JPGIMG_91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.4/QQ图片20240104214605.jpgQQ图片20240104214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.4/QQ图片20240104214605.jpgQQ图片20240104214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4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1.2/IMG_8998.JPGIMG_8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1.2/IMG_8998.JPGIMG_8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嘟嘟：我今天在益智区玩了钓鱼的游戏，瞧，我还用钓鱼的材料玩了叠叠高的游戏呢，看我搭的多高！</w:t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1.2/IMG_9004(1).JPGIMG_90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1.2/IMG_9004(1).JPGIMG_900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琪琪：元旦在家，妈妈给我包饺子吃了，看，我也会包饺子了，红红的饺子！</w:t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.2/IMG_9001(1).JPGIMG_90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.2/IMG_9001(1).JPGIMG_900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希希：今天我在益智区玩了拼图的游戏，我发现拼图的底板上有相同的图案，所以我能看着图案来进行拼接呢，我是不是很厉害！</w:t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1.2/IMG_9006.JPGIMG_9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1.2/IMG_9006.JPGIMG_9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小雪：今天我在万能工匠区用红管、绿叶子、蓝管、绿管和万能点这些材料拼插了一个魔法枪！</w:t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1.2/IMG_9003.JPGIMG_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1.2/IMG_9003.JPGIMG_9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优优：今天我和洛洛在娃娃家玩打扮的游戏，我还玩了过程日吃蛋糕的游戏呢！真好玩！</w:t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1.2/IMG_9007(2).JPGIMG_900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1.2/IMG_9007(2).JPGIMG_9007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芃芃：今天我在图书角看了一本关于毛毛虫的书，里面毛毛虫吃了很多很多食物呢，最后变成了一只蝴蝶！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7"/>
              <w:numPr>
                <w:ilvl w:val="0"/>
                <w:numId w:val="0"/>
              </w:numPr>
              <w:spacing w:beforeAutospacing="0" w:afterAutospacing="0"/>
              <w:ind w:firstLine="480" w:firstLineChars="200"/>
              <w:rPr>
                <w:rFonts w:hint="default" w:ascii="宋体" w:hAnsi="宋体" w:eastAsia="宋体" w:cs="宋体"/>
                <w:kern w:val="2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关于自理能力技能展示的问题：</w:t>
            </w:r>
          </w:p>
          <w:p>
            <w:pPr>
              <w:widowControl/>
              <w:shd w:val="clear" w:color="auto" w:fill="FFFFFF"/>
              <w:ind w:firstLine="403"/>
              <w:jc w:val="left"/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亲爱的家长朋友们，下午好！</w:t>
            </w:r>
          </w:p>
          <w:p>
            <w:pPr>
              <w:widowControl/>
              <w:shd w:val="clear" w:color="auto" w:fill="FFFFFF"/>
              <w:ind w:firstLine="403"/>
              <w:jc w:val="left"/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生活技能的提升需要不断练习，为进一步培养幼儿自我服务意识，提升幼儿各方面生活能力，养成良好的生活习惯。我园拟定下周开展幼儿自理能力展示活动，鼓励每一位宝宝积极参与活动，通过持之以恒做一件事让孩子们获得成长。</w:t>
            </w:r>
          </w:p>
          <w:p>
            <w:pPr>
              <w:widowControl/>
              <w:shd w:val="clear" w:color="auto" w:fill="FFFFFF"/>
              <w:ind w:firstLine="403"/>
              <w:jc w:val="left"/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展示内容（暂定）：穿衣穿鞋、挂外套、叠衣裤、绕杯带。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平时我们在班里一直鼓励孩子们自己动手穿脱衣服、挂衣服等，也交给孩子一些相应的方法，而且也在区域里也提供了相应的方法示范图，让孩子们掌握技巧和方法。同时，我们也希望家长们在家中也多多鼓励孩子练习，这些练习对孩子们的日常生活将大有益处。 大家可以根据展示要求将孩子们在家练习的视频和图片上传到我们QQ群哦！谢谢配合！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zLCJoZGlkIjoiN2YzNjBkOTgyNWQ1YTMxYzM3MzMwNWFiODNmOWIzYWMiLCJ1c2VyQ291bnQiOjE5N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A44EFC"/>
    <w:rsid w:val="0CBA04CD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8D1819"/>
    <w:rsid w:val="179F680B"/>
    <w:rsid w:val="17BE22F5"/>
    <w:rsid w:val="18147845"/>
    <w:rsid w:val="185760AF"/>
    <w:rsid w:val="18AF1506"/>
    <w:rsid w:val="18D92CD7"/>
    <w:rsid w:val="18E849B9"/>
    <w:rsid w:val="19622F5C"/>
    <w:rsid w:val="19687E48"/>
    <w:rsid w:val="19921369"/>
    <w:rsid w:val="1AE8027C"/>
    <w:rsid w:val="1C11478D"/>
    <w:rsid w:val="1C2213A3"/>
    <w:rsid w:val="1C2C33AF"/>
    <w:rsid w:val="1CF55E97"/>
    <w:rsid w:val="1D0636D0"/>
    <w:rsid w:val="1D1B4DD6"/>
    <w:rsid w:val="1DE673A8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8D7F07"/>
    <w:rsid w:val="27D12545"/>
    <w:rsid w:val="27EFD32C"/>
    <w:rsid w:val="282B6C11"/>
    <w:rsid w:val="290C07F0"/>
    <w:rsid w:val="29BF1D06"/>
    <w:rsid w:val="29CB0509"/>
    <w:rsid w:val="2A3C5105"/>
    <w:rsid w:val="2A6B1546"/>
    <w:rsid w:val="2A8E42CD"/>
    <w:rsid w:val="2A9A6A52"/>
    <w:rsid w:val="2AB51D16"/>
    <w:rsid w:val="2AFA4C7A"/>
    <w:rsid w:val="2B277B63"/>
    <w:rsid w:val="2B2E210D"/>
    <w:rsid w:val="2B3FE990"/>
    <w:rsid w:val="2B813C8A"/>
    <w:rsid w:val="2B8E129A"/>
    <w:rsid w:val="2BD870AF"/>
    <w:rsid w:val="2CE6525A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D463D0"/>
    <w:rsid w:val="3174694F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E14AA1"/>
    <w:rsid w:val="3CF3187E"/>
    <w:rsid w:val="3D1241F0"/>
    <w:rsid w:val="3D6E690F"/>
    <w:rsid w:val="3D9E02D8"/>
    <w:rsid w:val="3DD02951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804A3"/>
    <w:rsid w:val="4DAB7D28"/>
    <w:rsid w:val="4DBD19CC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6BF6C25"/>
    <w:rsid w:val="57191A00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C372D"/>
    <w:rsid w:val="5CF90EE1"/>
    <w:rsid w:val="5D24060E"/>
    <w:rsid w:val="5D6D0863"/>
    <w:rsid w:val="5E8408E7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F10D61"/>
    <w:rsid w:val="6AA87672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816FD5"/>
    <w:rsid w:val="6E9205D2"/>
    <w:rsid w:val="6EB10255"/>
    <w:rsid w:val="6EE0729D"/>
    <w:rsid w:val="6F224087"/>
    <w:rsid w:val="6F4162E7"/>
    <w:rsid w:val="6F50487C"/>
    <w:rsid w:val="6F790FF2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A242C3"/>
    <w:rsid w:val="77A80396"/>
    <w:rsid w:val="77AA3371"/>
    <w:rsid w:val="77BD8E83"/>
    <w:rsid w:val="77C33996"/>
    <w:rsid w:val="77FB462D"/>
    <w:rsid w:val="783F6335"/>
    <w:rsid w:val="78641A4E"/>
    <w:rsid w:val="78FC7FAD"/>
    <w:rsid w:val="790B4675"/>
    <w:rsid w:val="79A1084D"/>
    <w:rsid w:val="79FC3536"/>
    <w:rsid w:val="7A4C304B"/>
    <w:rsid w:val="7A505D38"/>
    <w:rsid w:val="7A980B61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0</TotalTime>
  <ScaleCrop>false</ScaleCrop>
  <LinksUpToDate>false</LinksUpToDate>
  <CharactersWithSpaces>706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2024-01-04T14:12:01Z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