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956D4" w14:textId="4C0E642A" w:rsidR="008C7DF6" w:rsidRDefault="00FE273A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bookmarkStart w:id="0" w:name="_Hlk153451063"/>
      <w:bookmarkEnd w:id="0"/>
      <w:r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202</w:t>
      </w:r>
      <w:r w:rsidR="00715197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4010</w:t>
      </w:r>
      <w:r w:rsidR="00854602"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4</w:t>
      </w:r>
      <w:r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| 小</w:t>
      </w:r>
      <w:r w:rsidR="009A47BB"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六</w:t>
      </w:r>
      <w:r>
        <w:rPr>
          <w:rStyle w:val="ad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eastAsia="zh-Hans" w:bidi="ar"/>
        </w:rPr>
        <w:t>班</w:t>
      </w:r>
    </w:p>
    <w:p w14:paraId="00E4FA15" w14:textId="77777777" w:rsidR="008C7DF6" w:rsidRDefault="00FE273A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14844625" wp14:editId="3183BF33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B5A9CCB" w14:textId="77777777" w:rsidR="008C7DF6" w:rsidRDefault="00FE273A">
      <w:pPr>
        <w:pStyle w:val="a9"/>
        <w:widowControl/>
        <w:spacing w:beforeAutospacing="0" w:afterAutospacing="0"/>
        <w:jc w:val="center"/>
        <w:rPr>
          <w:rFonts w:ascii="Cochin-BoldItalic" w:eastAsia="宋体" w:hAnsi="Cochin-BoldItalic" w:cs="Cochin-BoldItalic"/>
          <w:color w:val="44546A" w:themeColor="text2"/>
          <w:spacing w:val="11"/>
          <w:sz w:val="30"/>
          <w:szCs w:val="30"/>
        </w:rPr>
      </w:pP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>D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aily</w:t>
      </w: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 xml:space="preserve"> 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lif</w:t>
      </w:r>
      <w:r>
        <w:rPr>
          <w:rFonts w:ascii="Cochin-BoldItalic" w:eastAsia="宋体" w:hAnsi="Cochin-BoldItalic" w:cs="Cochin-BoldItalic" w:hint="eastAsia"/>
          <w:color w:val="44546A" w:themeColor="text2"/>
          <w:spacing w:val="11"/>
          <w:sz w:val="30"/>
          <w:szCs w:val="30"/>
        </w:rPr>
        <w:t>e</w:t>
      </w:r>
    </w:p>
    <w:p w14:paraId="76AADE33" w14:textId="20F04183" w:rsidR="00F144BD" w:rsidRDefault="00715197">
      <w:pPr>
        <w:pStyle w:val="a9"/>
        <w:widowControl/>
        <w:spacing w:beforeAutospacing="0" w:afterAutospacing="0"/>
        <w:jc w:val="center"/>
        <w:rPr>
          <w:rFonts w:ascii="宋体" w:eastAsia="宋体" w:hAnsi="宋体" w:cs="宋体"/>
          <w:color w:val="44546A" w:themeColor="text2"/>
          <w:spacing w:val="11"/>
          <w:szCs w:val="24"/>
        </w:rPr>
      </w:pPr>
      <w:r>
        <w:rPr>
          <w:rFonts w:ascii="宋体" w:eastAsia="宋体" w:hAnsi="宋体" w:cs="宋体"/>
          <w:noProof/>
          <w:color w:val="44546A" w:themeColor="text2"/>
          <w:spacing w:val="11"/>
          <w:szCs w:val="24"/>
        </w:rPr>
        <w:drawing>
          <wp:inline distT="0" distB="0" distL="0" distR="0" wp14:anchorId="3C0DF01E" wp14:editId="1151EE59">
            <wp:extent cx="987786" cy="1440000"/>
            <wp:effectExtent l="0" t="0" r="0" b="0"/>
            <wp:docPr id="1955731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73105" name="图片 19557310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7786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6199C" w14:textId="77777777" w:rsidR="00F144BD" w:rsidRDefault="00F144BD" w:rsidP="00F144BD">
      <w:pPr>
        <w:jc w:val="center"/>
        <w:rPr>
          <w:rFonts w:ascii="宋体" w:eastAsia="宋体" w:hAnsi="宋体" w:cs="宋体"/>
          <w:sz w:val="24"/>
          <w:szCs w:val="24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6DE75954" w14:textId="01FB34EC" w:rsidR="005079D0" w:rsidRDefault="005079D0" w:rsidP="005079D0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今天是星期</w:t>
      </w:r>
      <w:r w:rsidR="00854602">
        <w:rPr>
          <w:rFonts w:ascii="宋体" w:eastAsia="宋体" w:hAnsi="宋体" w:cs="宋体" w:hint="eastAsia"/>
          <w:sz w:val="24"/>
          <w:szCs w:val="24"/>
        </w:rPr>
        <w:t>四</w:t>
      </w:r>
      <w:r>
        <w:rPr>
          <w:rFonts w:ascii="宋体" w:eastAsia="宋体" w:hAnsi="宋体" w:cs="宋体" w:hint="eastAsia"/>
          <w:sz w:val="24"/>
          <w:szCs w:val="24"/>
        </w:rPr>
        <w:t>，</w:t>
      </w:r>
      <w:r w:rsidR="00854602">
        <w:rPr>
          <w:rFonts w:ascii="宋体" w:eastAsia="宋体" w:hAnsi="宋体" w:cs="宋体" w:hint="eastAsia"/>
          <w:sz w:val="24"/>
          <w:szCs w:val="24"/>
        </w:rPr>
        <w:t>早晨的雾气很重，可见度低</w:t>
      </w:r>
      <w:r w:rsidR="00715197">
        <w:rPr>
          <w:rFonts w:ascii="宋体" w:eastAsia="宋体" w:hAnsi="宋体" w:cs="宋体" w:hint="eastAsia"/>
          <w:sz w:val="24"/>
          <w:szCs w:val="24"/>
        </w:rPr>
        <w:t>。</w:t>
      </w:r>
      <w:r w:rsidR="00854602">
        <w:rPr>
          <w:rFonts w:ascii="宋体" w:eastAsia="宋体" w:hAnsi="宋体" w:cs="宋体" w:hint="eastAsia"/>
          <w:sz w:val="24"/>
          <w:szCs w:val="24"/>
        </w:rPr>
        <w:t>孩子们来园时，雾气已经渐渐散去，他们愉快的进入了教师、</w:t>
      </w:r>
    </w:p>
    <w:p w14:paraId="2EB1880D" w14:textId="22058BE9" w:rsidR="00DF691D" w:rsidRDefault="008076D1" w:rsidP="008E3C58">
      <w:pPr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今天共来园</w:t>
      </w:r>
      <w:r w:rsidR="00715197">
        <w:rPr>
          <w:rFonts w:ascii="宋体" w:eastAsia="宋体" w:hAnsi="宋体" w:cs="宋体"/>
          <w:sz w:val="24"/>
          <w:szCs w:val="24"/>
        </w:rPr>
        <w:t>19</w:t>
      </w:r>
      <w:r>
        <w:rPr>
          <w:rFonts w:ascii="宋体" w:eastAsia="宋体" w:hAnsi="宋体" w:cs="宋体" w:hint="eastAsia"/>
          <w:sz w:val="24"/>
          <w:szCs w:val="24"/>
        </w:rPr>
        <w:t>人，</w:t>
      </w:r>
      <w:r w:rsidR="00715197">
        <w:rPr>
          <w:rFonts w:ascii="宋体" w:eastAsia="宋体" w:hAnsi="宋体" w:cs="宋体"/>
          <w:sz w:val="24"/>
          <w:szCs w:val="24"/>
        </w:rPr>
        <w:t>2</w:t>
      </w:r>
      <w:r>
        <w:rPr>
          <w:rFonts w:ascii="宋体" w:eastAsia="宋体" w:hAnsi="宋体" w:cs="宋体" w:hint="eastAsia"/>
          <w:sz w:val="24"/>
          <w:szCs w:val="24"/>
        </w:rPr>
        <w:t>人请假。希望</w:t>
      </w:r>
      <w:r w:rsidR="00715197">
        <w:rPr>
          <w:rFonts w:ascii="宋体" w:eastAsia="宋体" w:hAnsi="宋体" w:cs="宋体" w:hint="eastAsia"/>
          <w:sz w:val="24"/>
          <w:szCs w:val="24"/>
        </w:rPr>
        <w:t>他们</w:t>
      </w:r>
      <w:r>
        <w:rPr>
          <w:rFonts w:ascii="宋体" w:eastAsia="宋体" w:hAnsi="宋体" w:cs="宋体" w:hint="eastAsia"/>
          <w:sz w:val="24"/>
          <w:szCs w:val="24"/>
        </w:rPr>
        <w:t>早日回园哦！</w:t>
      </w:r>
    </w:p>
    <w:p w14:paraId="33ABE390" w14:textId="6FF3D81D" w:rsidR="007502E9" w:rsidRDefault="006251E6" w:rsidP="00715197">
      <w:pPr>
        <w:rPr>
          <w:rStyle w:val="ad"/>
          <w:rFonts w:ascii="宋体" w:eastAsia="宋体" w:hAnsi="宋体" w:cs="宋体"/>
          <w:b w:val="0"/>
          <w:sz w:val="24"/>
          <w:szCs w:val="24"/>
        </w:rPr>
      </w:pPr>
      <w:r>
        <w:rPr>
          <w:rStyle w:val="ad"/>
          <w:rFonts w:ascii="宋体" w:eastAsia="宋体" w:hAnsi="宋体" w:cs="宋体"/>
          <w:b w:val="0"/>
          <w:sz w:val="24"/>
          <w:szCs w:val="24"/>
        </w:rPr>
        <w:t xml:space="preserve"> </w:t>
      </w:r>
      <w:r>
        <w:rPr>
          <w:rStyle w:val="ad"/>
          <w:rFonts w:ascii="宋体" w:eastAsia="宋体" w:hAnsi="宋体" w:cs="宋体" w:hint="eastAsia"/>
          <w:b w:val="0"/>
          <w:sz w:val="24"/>
          <w:szCs w:val="24"/>
        </w:rPr>
        <w:t xml:space="preserve"> </w:t>
      </w:r>
      <w:r w:rsidR="00B232F0">
        <w:rPr>
          <w:rStyle w:val="ad"/>
          <w:rFonts w:ascii="宋体" w:eastAsia="宋体" w:hAnsi="宋体" w:cs="宋体"/>
          <w:b w:val="0"/>
          <w:noProof/>
          <w:sz w:val="24"/>
          <w:szCs w:val="24"/>
        </w:rPr>
        <w:drawing>
          <wp:inline distT="0" distB="0" distL="0" distR="0" wp14:anchorId="7A57A4C3" wp14:editId="4DECE9EE">
            <wp:extent cx="1921331" cy="1440000"/>
            <wp:effectExtent l="0" t="0" r="0" b="0"/>
            <wp:docPr id="3524712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32F0">
        <w:rPr>
          <w:rStyle w:val="ad"/>
          <w:rFonts w:ascii="宋体" w:eastAsia="宋体" w:hAnsi="宋体" w:cs="宋体"/>
          <w:b w:val="0"/>
          <w:sz w:val="24"/>
          <w:szCs w:val="24"/>
        </w:rPr>
        <w:t xml:space="preserve"> </w:t>
      </w:r>
      <w:r w:rsidR="00B232F0">
        <w:rPr>
          <w:rStyle w:val="ad"/>
          <w:rFonts w:ascii="宋体" w:eastAsia="宋体" w:hAnsi="宋体" w:cs="宋体"/>
          <w:b w:val="0"/>
          <w:noProof/>
          <w:sz w:val="24"/>
          <w:szCs w:val="24"/>
        </w:rPr>
        <w:drawing>
          <wp:inline distT="0" distB="0" distL="0" distR="0" wp14:anchorId="53405042" wp14:editId="092AE702">
            <wp:extent cx="1921331" cy="1440000"/>
            <wp:effectExtent l="0" t="0" r="0" b="0"/>
            <wp:docPr id="90468108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32F0">
        <w:rPr>
          <w:rStyle w:val="ad"/>
          <w:rFonts w:ascii="宋体" w:eastAsia="宋体" w:hAnsi="宋体" w:cs="宋体"/>
          <w:b w:val="0"/>
          <w:sz w:val="24"/>
          <w:szCs w:val="24"/>
        </w:rPr>
        <w:t xml:space="preserve"> </w:t>
      </w:r>
      <w:r w:rsidR="00B232F0">
        <w:rPr>
          <w:rStyle w:val="ad"/>
          <w:rFonts w:ascii="宋体" w:eastAsia="宋体" w:hAnsi="宋体" w:cs="宋体"/>
          <w:b w:val="0"/>
          <w:noProof/>
          <w:sz w:val="24"/>
          <w:szCs w:val="24"/>
        </w:rPr>
        <w:drawing>
          <wp:inline distT="0" distB="0" distL="0" distR="0" wp14:anchorId="55D6E1F2" wp14:editId="271C7114">
            <wp:extent cx="1921331" cy="1440000"/>
            <wp:effectExtent l="0" t="0" r="0" b="0"/>
            <wp:docPr id="5512386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32F0">
        <w:rPr>
          <w:rStyle w:val="ad"/>
          <w:rFonts w:ascii="宋体" w:eastAsia="宋体" w:hAnsi="宋体" w:cs="宋体"/>
          <w:b w:val="0"/>
          <w:noProof/>
          <w:sz w:val="24"/>
          <w:szCs w:val="24"/>
        </w:rPr>
        <w:drawing>
          <wp:inline distT="0" distB="0" distL="0" distR="0" wp14:anchorId="460FE3F6" wp14:editId="52EB4755">
            <wp:extent cx="1921331" cy="1440000"/>
            <wp:effectExtent l="0" t="0" r="0" b="0"/>
            <wp:docPr id="197806426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32F0">
        <w:rPr>
          <w:rStyle w:val="ad"/>
          <w:rFonts w:ascii="宋体" w:eastAsia="宋体" w:hAnsi="宋体" w:cs="宋体"/>
          <w:b w:val="0"/>
          <w:sz w:val="24"/>
          <w:szCs w:val="24"/>
        </w:rPr>
        <w:t xml:space="preserve"> </w:t>
      </w:r>
      <w:r w:rsidR="00B232F0">
        <w:rPr>
          <w:rStyle w:val="ad"/>
          <w:rFonts w:ascii="宋体" w:eastAsia="宋体" w:hAnsi="宋体" w:cs="宋体"/>
          <w:b w:val="0"/>
          <w:noProof/>
          <w:sz w:val="24"/>
          <w:szCs w:val="24"/>
        </w:rPr>
        <w:drawing>
          <wp:inline distT="0" distB="0" distL="0" distR="0" wp14:anchorId="6EB7CA29" wp14:editId="339414B6">
            <wp:extent cx="1921331" cy="1440000"/>
            <wp:effectExtent l="0" t="0" r="0" b="0"/>
            <wp:docPr id="15293570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32F0">
        <w:rPr>
          <w:rStyle w:val="ad"/>
          <w:rFonts w:ascii="宋体" w:eastAsia="宋体" w:hAnsi="宋体" w:cs="宋体"/>
          <w:b w:val="0"/>
          <w:sz w:val="24"/>
          <w:szCs w:val="24"/>
        </w:rPr>
        <w:t xml:space="preserve"> </w:t>
      </w:r>
      <w:r w:rsidR="00B232F0">
        <w:rPr>
          <w:rStyle w:val="ad"/>
          <w:rFonts w:ascii="宋体" w:eastAsia="宋体" w:hAnsi="宋体" w:cs="宋体"/>
          <w:b w:val="0"/>
          <w:noProof/>
          <w:sz w:val="24"/>
          <w:szCs w:val="24"/>
        </w:rPr>
        <w:drawing>
          <wp:inline distT="0" distB="0" distL="0" distR="0" wp14:anchorId="415E9ACA" wp14:editId="4282EB92">
            <wp:extent cx="1921331" cy="1440000"/>
            <wp:effectExtent l="0" t="0" r="0" b="0"/>
            <wp:docPr id="33635937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34058" w14:textId="77777777" w:rsidR="007502E9" w:rsidRPr="008E3C58" w:rsidRDefault="007502E9" w:rsidP="008E3C58">
      <w:pPr>
        <w:ind w:firstLineChars="200" w:firstLine="480"/>
        <w:rPr>
          <w:rStyle w:val="ad"/>
          <w:rFonts w:ascii="宋体" w:eastAsia="宋体" w:hAnsi="宋体" w:cs="宋体"/>
          <w:b w:val="0"/>
          <w:sz w:val="24"/>
          <w:szCs w:val="24"/>
        </w:rPr>
      </w:pPr>
    </w:p>
    <w:p w14:paraId="0BB34A52" w14:textId="28E6860E" w:rsidR="008C7DF6" w:rsidRDefault="00FE273A">
      <w:pPr>
        <w:jc w:val="center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80"/>
        <w:gridCol w:w="1098"/>
        <w:gridCol w:w="1327"/>
        <w:gridCol w:w="1326"/>
        <w:gridCol w:w="819"/>
        <w:gridCol w:w="854"/>
        <w:gridCol w:w="1535"/>
        <w:gridCol w:w="709"/>
        <w:gridCol w:w="929"/>
      </w:tblGrid>
      <w:tr w:rsidR="008C7DF6" w14:paraId="7497E61D" w14:textId="77777777" w:rsidTr="00333288">
        <w:tc>
          <w:tcPr>
            <w:tcW w:w="780" w:type="dxa"/>
            <w:vMerge w:val="restart"/>
          </w:tcPr>
          <w:p w14:paraId="7836D54C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</w:tcPr>
          <w:p w14:paraId="6AA1B693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  <w:vMerge w:val="restart"/>
          </w:tcPr>
          <w:p w14:paraId="58E609E1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  <w:vMerge w:val="restart"/>
          </w:tcPr>
          <w:p w14:paraId="0C15ECD6" w14:textId="1350E87E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208" w:type="dxa"/>
            <w:gridSpan w:val="3"/>
          </w:tcPr>
          <w:p w14:paraId="402B7707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09" w:type="dxa"/>
            <w:vMerge w:val="restart"/>
          </w:tcPr>
          <w:p w14:paraId="5E82249A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  <w:vMerge w:val="restart"/>
          </w:tcPr>
          <w:p w14:paraId="41C318B6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午点</w:t>
            </w:r>
          </w:p>
        </w:tc>
      </w:tr>
      <w:tr w:rsidR="009A47BB" w14:paraId="3ECEE298" w14:textId="77777777" w:rsidTr="000273B5">
        <w:tc>
          <w:tcPr>
            <w:tcW w:w="780" w:type="dxa"/>
            <w:vMerge/>
          </w:tcPr>
          <w:p w14:paraId="0263EB3D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/>
          </w:tcPr>
          <w:p w14:paraId="4E442AA6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7" w:type="dxa"/>
            <w:vMerge/>
          </w:tcPr>
          <w:p w14:paraId="2824F195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6" w:type="dxa"/>
            <w:vMerge/>
          </w:tcPr>
          <w:p w14:paraId="2C54B25A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819" w:type="dxa"/>
          </w:tcPr>
          <w:p w14:paraId="484AFCA3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854" w:type="dxa"/>
          </w:tcPr>
          <w:p w14:paraId="7FCAE02A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1535" w:type="dxa"/>
          </w:tcPr>
          <w:p w14:paraId="25069B21" w14:textId="77777777" w:rsidR="008C7DF6" w:rsidRDefault="00FE273A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  <w:vMerge/>
          </w:tcPr>
          <w:p w14:paraId="0979FBD0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29" w:type="dxa"/>
            <w:vMerge/>
          </w:tcPr>
          <w:p w14:paraId="27BDFE3B" w14:textId="77777777" w:rsidR="008C7DF6" w:rsidRDefault="008C7DF6">
            <w:pPr>
              <w:jc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</w:tr>
      <w:tr w:rsidR="00D04F1F" w14:paraId="2C7232DB" w14:textId="77777777" w:rsidTr="000273B5">
        <w:tc>
          <w:tcPr>
            <w:tcW w:w="780" w:type="dxa"/>
            <w:vAlign w:val="center"/>
          </w:tcPr>
          <w:p w14:paraId="21D7ADCC" w14:textId="77777777" w:rsidR="00D04F1F" w:rsidRDefault="00D04F1F" w:rsidP="00D04F1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6A333702" w14:textId="2E8BBCFE" w:rsidR="00D04F1F" w:rsidRDefault="00D04F1F" w:rsidP="00D04F1F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</w:tcPr>
          <w:p w14:paraId="49D24801" w14:textId="65176BDE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3212701" w14:textId="4E92208E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9E226A2" w14:textId="56F7B98E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03F0E375" w14:textId="7D25FEB1" w:rsidR="00D04F1F" w:rsidRDefault="00B232F0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4B52A15F" w14:textId="353AE369" w:rsidR="00D04F1F" w:rsidRDefault="00D04F1F" w:rsidP="00D04F1F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3C05973F" w14:textId="46AB4570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3D882EA5" w14:textId="3393BDF1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04F1F" w14:paraId="5B7BB5A4" w14:textId="77777777" w:rsidTr="008076D1">
        <w:trPr>
          <w:trHeight w:val="92"/>
        </w:trPr>
        <w:tc>
          <w:tcPr>
            <w:tcW w:w="780" w:type="dxa"/>
            <w:vAlign w:val="center"/>
          </w:tcPr>
          <w:p w14:paraId="3415B6E7" w14:textId="77777777" w:rsidR="00D04F1F" w:rsidRDefault="00D04F1F" w:rsidP="00D04F1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4016905D" w14:textId="019FDCE0" w:rsidR="00D04F1F" w:rsidRDefault="00D04F1F" w:rsidP="00D04F1F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</w:tcPr>
          <w:p w14:paraId="3CAD0E76" w14:textId="085CCBED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6109411" w14:textId="6B08045C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50D29CA" w14:textId="07AF04A0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75090D83" w14:textId="035A90B0" w:rsidR="00D04F1F" w:rsidRDefault="00D04F1F" w:rsidP="00D04F1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77584057" w14:textId="02858B22" w:rsidR="00D04F1F" w:rsidRDefault="00D04F1F" w:rsidP="00D04F1F">
            <w:pPr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FA93D39" w14:textId="3A116163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A9E71AC" w14:textId="47D1E649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04F1F" w14:paraId="163B4861" w14:textId="77777777" w:rsidTr="000273B5">
        <w:tc>
          <w:tcPr>
            <w:tcW w:w="780" w:type="dxa"/>
            <w:vAlign w:val="center"/>
          </w:tcPr>
          <w:p w14:paraId="33F42C78" w14:textId="77777777" w:rsidR="00D04F1F" w:rsidRDefault="00D04F1F" w:rsidP="00D04F1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3</w:t>
            </w:r>
          </w:p>
        </w:tc>
        <w:tc>
          <w:tcPr>
            <w:tcW w:w="1098" w:type="dxa"/>
            <w:vAlign w:val="center"/>
          </w:tcPr>
          <w:p w14:paraId="395AD3E8" w14:textId="48B0909E" w:rsidR="00D04F1F" w:rsidRDefault="00D04F1F" w:rsidP="00D04F1F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</w:tcPr>
          <w:p w14:paraId="6C803CBA" w14:textId="3B336F1A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EA6966C" w14:textId="3F3A16DB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27E5619C" w14:textId="3D0002E7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25DE763D" w14:textId="322B0886" w:rsidR="00D04F1F" w:rsidRDefault="00D04F1F" w:rsidP="00D04F1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626AD075" w14:textId="37F2BB65" w:rsidR="00D04F1F" w:rsidRDefault="00D04F1F" w:rsidP="00D04F1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36CC1197" w14:textId="760BECCD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DCB95B6" w14:textId="42886FE1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04F1F" w14:paraId="1201AA17" w14:textId="77777777" w:rsidTr="000273B5">
        <w:tc>
          <w:tcPr>
            <w:tcW w:w="780" w:type="dxa"/>
            <w:vAlign w:val="center"/>
          </w:tcPr>
          <w:p w14:paraId="7B545BDF" w14:textId="77777777" w:rsidR="00D04F1F" w:rsidRDefault="00D04F1F" w:rsidP="00D04F1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6E556169" w14:textId="42ABF5EF" w:rsidR="00D04F1F" w:rsidRDefault="00D04F1F" w:rsidP="00D04F1F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</w:tcPr>
          <w:p w14:paraId="5C86EC75" w14:textId="42F45683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3F2A3353" w14:textId="32A7ABA5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0FFC36E" w14:textId="65709A6D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7EF9295A" w14:textId="17C05815" w:rsidR="00D04F1F" w:rsidRDefault="00D04F1F" w:rsidP="00D04F1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37B44C18" w14:textId="6BB07797" w:rsidR="00D04F1F" w:rsidRDefault="00D04F1F" w:rsidP="00D04F1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80BDD" w14:textId="6803279B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D4BDA46" w14:textId="5C135121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04F1F" w14:paraId="3E3F2C4E" w14:textId="77777777" w:rsidTr="000273B5">
        <w:tc>
          <w:tcPr>
            <w:tcW w:w="780" w:type="dxa"/>
            <w:vAlign w:val="center"/>
          </w:tcPr>
          <w:p w14:paraId="64E6F52B" w14:textId="77777777" w:rsidR="00D04F1F" w:rsidRDefault="00D04F1F" w:rsidP="00D04F1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 w14:paraId="0B585109" w14:textId="4AE941F7" w:rsidR="00D04F1F" w:rsidRDefault="00D04F1F" w:rsidP="00D04F1F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</w:tcPr>
          <w:p w14:paraId="562974A6" w14:textId="71FA7402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F6CEEDB" w14:textId="304152A9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61140646" w14:textId="550CE074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5841868B" w14:textId="58484841" w:rsidR="00D04F1F" w:rsidRDefault="00D04F1F" w:rsidP="00D04F1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64D3578A" w14:textId="5DB03838" w:rsidR="00D04F1F" w:rsidRDefault="00D04F1F" w:rsidP="00D04F1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22932" w14:textId="4C69B221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0B831166" w14:textId="0DE38A83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04F1F" w14:paraId="279E4BE8" w14:textId="77777777" w:rsidTr="000273B5">
        <w:tc>
          <w:tcPr>
            <w:tcW w:w="780" w:type="dxa"/>
            <w:vAlign w:val="center"/>
          </w:tcPr>
          <w:p w14:paraId="1893734C" w14:textId="77777777" w:rsidR="00D04F1F" w:rsidRDefault="00D04F1F" w:rsidP="00D04F1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6BBADE9B" w14:textId="6B486104" w:rsidR="00D04F1F" w:rsidRDefault="00D04F1F" w:rsidP="00D04F1F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 w14:paraId="7AFAE2C1" w14:textId="116D36F6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5DA0F76" w14:textId="73792BA0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98FD366" w14:textId="52BD6F4C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3DADA601" w14:textId="0F685A94" w:rsidR="00D04F1F" w:rsidRDefault="00D04F1F" w:rsidP="00D04F1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49C645CF" w14:textId="0F8A2E50" w:rsidR="00D04F1F" w:rsidRDefault="00D04F1F" w:rsidP="00D04F1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5671010C" w14:textId="63D3B210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84203F3" w14:textId="2C9C1DFD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D04F1F" w14:paraId="7460A9E4" w14:textId="77777777" w:rsidTr="000273B5">
        <w:tc>
          <w:tcPr>
            <w:tcW w:w="780" w:type="dxa"/>
            <w:vAlign w:val="center"/>
          </w:tcPr>
          <w:p w14:paraId="7ED2D9D2" w14:textId="77777777" w:rsidR="00D04F1F" w:rsidRDefault="00D04F1F" w:rsidP="00D04F1F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79FB459F" w14:textId="7A77E83A" w:rsidR="00D04F1F" w:rsidRDefault="00D04F1F" w:rsidP="00D04F1F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</w:tcPr>
          <w:p w14:paraId="37AADA2D" w14:textId="00C66864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3080BC1A" w14:textId="569F716F" w:rsidR="00D04F1F" w:rsidRDefault="00D04F1F" w:rsidP="00D04F1F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5BCFD6C" w14:textId="3DCF9681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4E52F91E" w14:textId="2923E58D" w:rsidR="00D04F1F" w:rsidRDefault="00B232F0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602BC86A" w14:textId="3CF1DD28" w:rsidR="00D04F1F" w:rsidRDefault="00B232F0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0AB48685" w14:textId="6726C6C8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A994108" w14:textId="55A4DEC4" w:rsidR="00D04F1F" w:rsidRDefault="00D04F1F" w:rsidP="00D04F1F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30801" w14:paraId="56C4BCF9" w14:textId="77777777" w:rsidTr="000273B5">
        <w:trPr>
          <w:trHeight w:val="239"/>
        </w:trPr>
        <w:tc>
          <w:tcPr>
            <w:tcW w:w="780" w:type="dxa"/>
            <w:vAlign w:val="center"/>
          </w:tcPr>
          <w:p w14:paraId="3B6295CD" w14:textId="77777777" w:rsidR="00830801" w:rsidRDefault="00830801" w:rsidP="008308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5019AA9F" w14:textId="722FD2CA" w:rsidR="00830801" w:rsidRDefault="00830801" w:rsidP="008308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</w:tcPr>
          <w:p w14:paraId="03B364BD" w14:textId="0AE85C82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42C6B5F" w14:textId="0F31A1F9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71FE4A5" w14:textId="7E1F9084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6D934C34" w14:textId="1BF80799" w:rsidR="00830801" w:rsidRDefault="00830801" w:rsidP="00830801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46DF64EC" w14:textId="2ACF1752" w:rsidR="00830801" w:rsidRDefault="00B232F0" w:rsidP="00830801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032F794C" w14:textId="10896230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F4CF7A1" w14:textId="01888B5B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30801" w14:paraId="6EA27CC1" w14:textId="77777777" w:rsidTr="000273B5">
        <w:tc>
          <w:tcPr>
            <w:tcW w:w="780" w:type="dxa"/>
            <w:vAlign w:val="center"/>
          </w:tcPr>
          <w:p w14:paraId="54927300" w14:textId="77777777" w:rsidR="00830801" w:rsidRDefault="00830801" w:rsidP="008308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115298FA" w14:textId="08D1E947" w:rsidR="00830801" w:rsidRDefault="00830801" w:rsidP="008308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</w:tcPr>
          <w:p w14:paraId="28C3575C" w14:textId="7BC3B57A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68FB2229" w14:textId="4E782B6D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55A7283" w14:textId="33C4851C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79E7C97A" w14:textId="260DF445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4C294EDF" w14:textId="16697008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67C39D19" w14:textId="26D6FD93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66EAAFD" w14:textId="1A22F339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30801" w14:paraId="7CE97971" w14:textId="77777777" w:rsidTr="000273B5">
        <w:tc>
          <w:tcPr>
            <w:tcW w:w="780" w:type="dxa"/>
            <w:vAlign w:val="center"/>
          </w:tcPr>
          <w:p w14:paraId="6A98F7F0" w14:textId="77777777" w:rsidR="00830801" w:rsidRDefault="00830801" w:rsidP="008308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096CADE6" w14:textId="2425EDB3" w:rsidR="00830801" w:rsidRDefault="00830801" w:rsidP="008308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</w:tcPr>
          <w:p w14:paraId="2957FFC3" w14:textId="1D612652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FFB9FF3" w14:textId="3307E531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63340B63" w14:textId="50F054A1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5EA5B432" w14:textId="73BF6A2D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15FEDD33" w14:textId="681F9872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6D78AABE" w14:textId="4C5CB2E3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93B2439" w14:textId="1B478097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30801" w14:paraId="641777DF" w14:textId="77777777" w:rsidTr="000273B5">
        <w:tc>
          <w:tcPr>
            <w:tcW w:w="780" w:type="dxa"/>
            <w:vAlign w:val="center"/>
          </w:tcPr>
          <w:p w14:paraId="23E4E2FB" w14:textId="77777777" w:rsidR="00830801" w:rsidRDefault="00830801" w:rsidP="008308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1EE485A3" w14:textId="0F4779B0" w:rsidR="00830801" w:rsidRDefault="00830801" w:rsidP="008308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</w:tcPr>
          <w:p w14:paraId="3FE77882" w14:textId="67917435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E06F935" w14:textId="5223F7EF" w:rsidR="00830801" w:rsidRDefault="00830801" w:rsidP="00830801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C9321E5" w14:textId="48EB6E21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13883E83" w14:textId="5C41997C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6CD2E5C7" w14:textId="39A09EFF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71C5FA5A" w14:textId="62006ED5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32240A9" w14:textId="45A8C52F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30801" w14:paraId="701A183D" w14:textId="77777777" w:rsidTr="000273B5">
        <w:tc>
          <w:tcPr>
            <w:tcW w:w="780" w:type="dxa"/>
            <w:vAlign w:val="center"/>
          </w:tcPr>
          <w:p w14:paraId="735E961A" w14:textId="77777777" w:rsidR="00830801" w:rsidRDefault="00830801" w:rsidP="008308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0EB15976" w14:textId="50F80C24" w:rsidR="00830801" w:rsidRDefault="00830801" w:rsidP="008308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</w:tcPr>
          <w:p w14:paraId="44C1BAA4" w14:textId="63E0FE0C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5721F6F3" w14:textId="497EFA5C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4D0BAC28" w14:textId="275779C2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54" w:type="dxa"/>
          </w:tcPr>
          <w:p w14:paraId="53D8593D" w14:textId="61E6D540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535" w:type="dxa"/>
          </w:tcPr>
          <w:p w14:paraId="2DE469C7" w14:textId="6F8FE6EB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 w14:paraId="2EBAD15C" w14:textId="7E9AAA12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4FFE76A3" w14:textId="0E7B798A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830801" w14:paraId="5C553BF9" w14:textId="77777777" w:rsidTr="000273B5">
        <w:tc>
          <w:tcPr>
            <w:tcW w:w="780" w:type="dxa"/>
            <w:vAlign w:val="center"/>
          </w:tcPr>
          <w:p w14:paraId="3420D1E0" w14:textId="77777777" w:rsidR="00830801" w:rsidRDefault="00830801" w:rsidP="008308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6A203FA3" w14:textId="51790ED0" w:rsidR="00830801" w:rsidRDefault="00830801" w:rsidP="008308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</w:tcPr>
          <w:p w14:paraId="72363212" w14:textId="6EF1486A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242BBEEC" w14:textId="3974046B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3D482A3E" w14:textId="32DA44BA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14896371" w14:textId="1113C8E2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75B8B47F" w14:textId="119BC354" w:rsidR="00830801" w:rsidRDefault="00B232F0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49F17328" w14:textId="50A5EC91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EDBABA8" w14:textId="08714A99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30801" w14:paraId="26B6E87C" w14:textId="77777777" w:rsidTr="000273B5">
        <w:tc>
          <w:tcPr>
            <w:tcW w:w="780" w:type="dxa"/>
            <w:vAlign w:val="center"/>
          </w:tcPr>
          <w:p w14:paraId="4CEAA788" w14:textId="77777777" w:rsidR="00830801" w:rsidRDefault="00830801" w:rsidP="008308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6129F1B5" w14:textId="4DA9FF89" w:rsidR="00830801" w:rsidRDefault="00830801" w:rsidP="008308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 w14:paraId="212A9CC6" w14:textId="3FC88796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ACD209B" w14:textId="71C561F6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2A68E1DB" w14:textId="3C4C006C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14AD58AA" w14:textId="57EC53E8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592F3DE2" w14:textId="2C3264C8" w:rsidR="00830801" w:rsidRDefault="00830801" w:rsidP="00830801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0465F5ED" w14:textId="14454D78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6982B03" w14:textId="41B9C285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30801" w14:paraId="0BB2FB2D" w14:textId="77777777" w:rsidTr="000273B5">
        <w:tc>
          <w:tcPr>
            <w:tcW w:w="780" w:type="dxa"/>
            <w:vAlign w:val="center"/>
          </w:tcPr>
          <w:p w14:paraId="5201A115" w14:textId="77777777" w:rsidR="00830801" w:rsidRDefault="00830801" w:rsidP="008308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238D79C6" w14:textId="28C55691" w:rsidR="00830801" w:rsidRDefault="00830801" w:rsidP="008308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</w:tcPr>
          <w:p w14:paraId="05855DED" w14:textId="431824C3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6870FB07" w14:textId="10471AEB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15B22A5" w14:textId="65496E6A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304CEB62" w14:textId="4FCFAA76" w:rsidR="00830801" w:rsidRDefault="00B232F0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11EEE778" w14:textId="10589287" w:rsidR="00830801" w:rsidRDefault="00B232F0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1532AA68" w14:textId="7716CFD1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53C01A04" w14:textId="412F83C8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30801" w14:paraId="3A33CAAC" w14:textId="77777777" w:rsidTr="000273B5">
        <w:tc>
          <w:tcPr>
            <w:tcW w:w="780" w:type="dxa"/>
            <w:vAlign w:val="center"/>
          </w:tcPr>
          <w:p w14:paraId="6C5A9A27" w14:textId="45EC1A7D" w:rsidR="00830801" w:rsidRDefault="00830801" w:rsidP="008308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6AD8BBD5" w14:textId="756A6B62" w:rsidR="00830801" w:rsidRDefault="00830801" w:rsidP="008308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</w:tcPr>
          <w:p w14:paraId="17AAC95A" w14:textId="34AA12ED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0DFB35A0" w14:textId="7BA4E1A4" w:rsidR="00830801" w:rsidRDefault="00830801" w:rsidP="00830801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7944E9E1" w14:textId="7F713EB8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63CD43C3" w14:textId="33B31C20" w:rsidR="00830801" w:rsidRDefault="00B232F0" w:rsidP="00830801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54AD86C0" w14:textId="62C1D067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201757B5" w14:textId="1110424B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3A8C7A12" w14:textId="37CC047F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30801" w14:paraId="39C302BE" w14:textId="77777777" w:rsidTr="000273B5">
        <w:trPr>
          <w:trHeight w:val="404"/>
        </w:trPr>
        <w:tc>
          <w:tcPr>
            <w:tcW w:w="780" w:type="dxa"/>
            <w:vAlign w:val="center"/>
          </w:tcPr>
          <w:p w14:paraId="6FF302EC" w14:textId="77777777" w:rsidR="00830801" w:rsidRDefault="00830801" w:rsidP="008308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58C3FACA" w14:textId="237FAC17" w:rsidR="00830801" w:rsidRDefault="00830801" w:rsidP="008308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</w:tcPr>
          <w:p w14:paraId="7178F650" w14:textId="398D6BFF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1326" w:type="dxa"/>
          </w:tcPr>
          <w:p w14:paraId="488E6096" w14:textId="0174DBEC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19" w:type="dxa"/>
          </w:tcPr>
          <w:p w14:paraId="191C2858" w14:textId="7B25AEBE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854" w:type="dxa"/>
          </w:tcPr>
          <w:p w14:paraId="6844873E" w14:textId="6FADB033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1535" w:type="dxa"/>
          </w:tcPr>
          <w:p w14:paraId="2805361C" w14:textId="754D7F99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709" w:type="dxa"/>
          </w:tcPr>
          <w:p w14:paraId="6AF988D1" w14:textId="39250027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  <w:tc>
          <w:tcPr>
            <w:tcW w:w="929" w:type="dxa"/>
          </w:tcPr>
          <w:p w14:paraId="0202A00F" w14:textId="5B839D7A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</w:p>
        </w:tc>
      </w:tr>
      <w:tr w:rsidR="00830801" w14:paraId="2A42D53D" w14:textId="77777777" w:rsidTr="000273B5">
        <w:tc>
          <w:tcPr>
            <w:tcW w:w="780" w:type="dxa"/>
            <w:vAlign w:val="center"/>
          </w:tcPr>
          <w:p w14:paraId="094CFBB6" w14:textId="77777777" w:rsidR="00830801" w:rsidRDefault="00830801" w:rsidP="008308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69612093" w14:textId="4C9C84B6" w:rsidR="00830801" w:rsidRDefault="00830801" w:rsidP="008308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 w14:paraId="4E2B8EBA" w14:textId="040FC71B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80F61EA" w14:textId="6C56014A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012C40E1" w14:textId="3A7C73B6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19C19663" w14:textId="7CBD2A89" w:rsidR="00830801" w:rsidRDefault="00B232F0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32B3129B" w14:textId="0936E03B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ADDA3F5" w14:textId="377DF2CC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43E7AF74" w14:textId="75D85A37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30801" w14:paraId="09B7DF0A" w14:textId="77777777" w:rsidTr="000273B5">
        <w:tc>
          <w:tcPr>
            <w:tcW w:w="780" w:type="dxa"/>
            <w:vAlign w:val="center"/>
          </w:tcPr>
          <w:p w14:paraId="60FB4A18" w14:textId="77777777" w:rsidR="00830801" w:rsidRDefault="00830801" w:rsidP="008308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235658C1" w14:textId="1F3D5E17" w:rsidR="00830801" w:rsidRDefault="00830801" w:rsidP="008308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</w:tcPr>
          <w:p w14:paraId="4297BC61" w14:textId="4F9FBAFD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5222AE07" w14:textId="3DD55BD2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177B25C0" w14:textId="2383C8EF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6A63FD1B" w14:textId="06F7375C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35" w:type="dxa"/>
          </w:tcPr>
          <w:p w14:paraId="18F1E428" w14:textId="6EBB48C6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12CA82DD" w14:textId="21E3B557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7E0B11D4" w14:textId="37B08EB7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30801" w14:paraId="53E8B04C" w14:textId="77777777" w:rsidTr="000273B5">
        <w:tc>
          <w:tcPr>
            <w:tcW w:w="780" w:type="dxa"/>
            <w:vAlign w:val="center"/>
          </w:tcPr>
          <w:p w14:paraId="6DF44132" w14:textId="77777777" w:rsidR="00830801" w:rsidRDefault="00830801" w:rsidP="008308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4E760EB4" w14:textId="4F4AA2F6" w:rsidR="00830801" w:rsidRDefault="00830801" w:rsidP="008308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</w:tcPr>
          <w:p w14:paraId="221EECD4" w14:textId="61C639FD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177047E7" w14:textId="0CAB942D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498315F3" w14:textId="2D604017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44EDEB7C" w14:textId="48ECCA66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766FD693" w14:textId="19793B5E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 w14:paraId="3B87C023" w14:textId="5FDAC583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61E2C692" w14:textId="597B6683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30801" w14:paraId="6B726519" w14:textId="77777777" w:rsidTr="000273B5">
        <w:tc>
          <w:tcPr>
            <w:tcW w:w="780" w:type="dxa"/>
            <w:vAlign w:val="center"/>
          </w:tcPr>
          <w:p w14:paraId="20C0249C" w14:textId="77777777" w:rsidR="00830801" w:rsidRDefault="00830801" w:rsidP="008308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098" w:type="dxa"/>
            <w:vAlign w:val="center"/>
          </w:tcPr>
          <w:p w14:paraId="064935B7" w14:textId="175BE61A" w:rsidR="00830801" w:rsidRDefault="00830801" w:rsidP="00830801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戴君瑞</w:t>
            </w:r>
          </w:p>
        </w:tc>
        <w:tc>
          <w:tcPr>
            <w:tcW w:w="1327" w:type="dxa"/>
          </w:tcPr>
          <w:p w14:paraId="419E5412" w14:textId="0F727973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 w14:paraId="720BFEEB" w14:textId="35A9E321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 w14:paraId="513F690B" w14:textId="517B4539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854" w:type="dxa"/>
          </w:tcPr>
          <w:p w14:paraId="08ADA597" w14:textId="207ADB76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535" w:type="dxa"/>
          </w:tcPr>
          <w:p w14:paraId="08B63620" w14:textId="4948FA77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 w14:paraId="514719CE" w14:textId="2811303B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 w14:paraId="2FB5C5CF" w14:textId="36742116" w:rsidR="00830801" w:rsidRDefault="00830801" w:rsidP="00830801">
            <w:pPr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</w:tbl>
    <w:p w14:paraId="5AA3617E" w14:textId="29FF69E0" w:rsidR="003C2459" w:rsidRPr="006251E6" w:rsidRDefault="00D04F1F" w:rsidP="006251E6">
      <w:pPr>
        <w:rPr>
          <w:rStyle w:val="ad"/>
          <w:b w:val="0"/>
        </w:rPr>
      </w:pPr>
      <w:r>
        <w:rPr>
          <w:rStyle w:val="ad"/>
          <w:b w:val="0"/>
        </w:rPr>
        <w:t xml:space="preserve"> </w:t>
      </w:r>
      <w:r w:rsidR="006251E6">
        <w:rPr>
          <w:rStyle w:val="ad"/>
          <w:b w:val="0"/>
        </w:rPr>
        <w:t xml:space="preserve"> </w:t>
      </w:r>
      <w:r>
        <w:rPr>
          <w:rStyle w:val="ad"/>
          <w:b w:val="0"/>
        </w:rPr>
        <w:t xml:space="preserve">                  </w:t>
      </w:r>
    </w:p>
    <w:p w14:paraId="137E4443" w14:textId="667D23F3" w:rsidR="00D445EB" w:rsidRPr="006251E6" w:rsidRDefault="00D445EB" w:rsidP="006251E6">
      <w:pPr>
        <w:pStyle w:val="af0"/>
        <w:ind w:left="440"/>
        <w:jc w:val="center"/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 w:rsidRPr="006251E6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</w:t>
      </w:r>
      <w:r w:rsidR="000551A9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集体</w:t>
      </w:r>
      <w:r w:rsidRPr="006251E6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活动</w:t>
      </w:r>
      <w:r w:rsidR="008E3C58" w:rsidRPr="006251E6">
        <w:rPr>
          <w:rStyle w:val="ad"/>
          <w:rFonts w:ascii="宋体" w:eastAsia="宋体" w:hAnsi="宋体" w:cs="宋体"/>
          <w:color w:val="000000"/>
          <w:spacing w:val="40"/>
          <w:kern w:val="0"/>
          <w:sz w:val="28"/>
          <w:szCs w:val="28"/>
          <w:lang w:bidi="ar"/>
        </w:rPr>
        <w:t>—</w:t>
      </w:r>
      <w:r w:rsidR="00854602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美术</w:t>
      </w:r>
      <w:r w:rsidR="000551A9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：</w:t>
      </w:r>
      <w:r w:rsidR="00854602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漂亮的花围巾</w:t>
      </w:r>
      <w:r w:rsidRPr="006251E6"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1C1B3978" w14:textId="766BECA5" w:rsidR="008076D1" w:rsidRDefault="00854602" w:rsidP="00B232F0">
      <w:pPr>
        <w:ind w:firstLineChars="200" w:firstLine="480"/>
        <w:rPr>
          <w:rStyle w:val="ad"/>
          <w:rFonts w:ascii="宋体" w:eastAsia="宋体" w:hAnsi="宋体" w:cs="宋体" w:hint="eastAsia"/>
          <w:b w:val="0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今天孩子们和老师一起学习了漂亮的花围巾。他们先欣赏了多条漂亮的围巾，感受了围巾的美；接着思考自己喜欢的花围巾，并用相应的油画棒涂色。最后每个人都完成了属于自己的独一无二的花围巾。</w:t>
      </w:r>
    </w:p>
    <w:p w14:paraId="06C2C252" w14:textId="099D6658" w:rsidR="00854602" w:rsidRPr="00B51EF2" w:rsidRDefault="00B232F0" w:rsidP="00B51EF2">
      <w:pPr>
        <w:rPr>
          <w:rStyle w:val="ad"/>
          <w:rFonts w:ascii="宋体" w:eastAsia="宋体" w:hAnsi="宋体" w:cs="宋体"/>
          <w:b w:val="0"/>
          <w:sz w:val="24"/>
          <w:szCs w:val="24"/>
        </w:rPr>
      </w:pPr>
      <w:r>
        <w:rPr>
          <w:rStyle w:val="ad"/>
          <w:rFonts w:ascii="宋体" w:eastAsia="宋体" w:hAnsi="宋体" w:cs="宋体"/>
          <w:b w:val="0"/>
          <w:noProof/>
          <w:sz w:val="24"/>
          <w:szCs w:val="24"/>
        </w:rPr>
        <w:drawing>
          <wp:inline distT="0" distB="0" distL="0" distR="0" wp14:anchorId="6C4A7F65" wp14:editId="66360C4E">
            <wp:extent cx="1921331" cy="1440000"/>
            <wp:effectExtent l="0" t="0" r="0" b="0"/>
            <wp:docPr id="1341326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/>
          <w:b w:val="0"/>
          <w:sz w:val="24"/>
          <w:szCs w:val="24"/>
        </w:rPr>
        <w:t xml:space="preserve"> </w:t>
      </w:r>
      <w:r>
        <w:rPr>
          <w:rStyle w:val="ad"/>
          <w:rFonts w:ascii="宋体" w:eastAsia="宋体" w:hAnsi="宋体" w:cs="宋体"/>
          <w:b w:val="0"/>
          <w:noProof/>
          <w:sz w:val="24"/>
          <w:szCs w:val="24"/>
        </w:rPr>
        <w:drawing>
          <wp:inline distT="0" distB="0" distL="0" distR="0" wp14:anchorId="1A89A6CC" wp14:editId="4B3C5FDA">
            <wp:extent cx="1921331" cy="1440000"/>
            <wp:effectExtent l="0" t="0" r="0" b="0"/>
            <wp:docPr id="43805278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宋体" w:eastAsia="宋体" w:hAnsi="宋体" w:cs="宋体" w:hint="eastAsia"/>
          <w:b w:val="0"/>
          <w:sz w:val="24"/>
          <w:szCs w:val="24"/>
        </w:rPr>
        <w:t xml:space="preserve"> </w:t>
      </w:r>
      <w:r>
        <w:rPr>
          <w:rStyle w:val="ad"/>
          <w:rFonts w:ascii="宋体" w:eastAsia="宋体" w:hAnsi="宋体" w:cs="宋体"/>
          <w:b w:val="0"/>
          <w:noProof/>
          <w:sz w:val="24"/>
          <w:szCs w:val="24"/>
        </w:rPr>
        <w:drawing>
          <wp:inline distT="0" distB="0" distL="0" distR="0" wp14:anchorId="4CBF50E2" wp14:editId="330112D6">
            <wp:extent cx="1921331" cy="1440000"/>
            <wp:effectExtent l="0" t="0" r="0" b="0"/>
            <wp:docPr id="30831090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ABC6C" w14:textId="69026657" w:rsidR="008C7DF6" w:rsidRDefault="00FE273A">
      <w:pPr>
        <w:jc w:val="center"/>
        <w:rPr>
          <w:rStyle w:val="ad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「温馨提示」</w:t>
      </w:r>
    </w:p>
    <w:p w14:paraId="005307A2" w14:textId="2A665614" w:rsidR="00B51EF2" w:rsidRPr="00384F41" w:rsidRDefault="00B232F0" w:rsidP="00B51EF2">
      <w:pPr>
        <w:pStyle w:val="a9"/>
        <w:numPr>
          <w:ilvl w:val="0"/>
          <w:numId w:val="10"/>
        </w:numPr>
        <w:spacing w:beforeAutospacing="0" w:afterAutospacing="0"/>
        <w:rPr>
          <w:rFonts w:ascii="宋体" w:eastAsia="宋体" w:hAnsi="宋体" w:cs="宋体"/>
          <w:kern w:val="2"/>
          <w:szCs w:val="24"/>
        </w:rPr>
      </w:pPr>
      <w:r>
        <w:rPr>
          <w:rFonts w:ascii="宋体" w:eastAsia="宋体" w:hAnsi="宋体" w:cs="宋体" w:hint="eastAsia"/>
          <w:kern w:val="2"/>
          <w:szCs w:val="24"/>
        </w:rPr>
        <w:t>临近期末，孩子们的成长肉眼可见，他们也即将迎来期末评价！在近期，我们会从健康、语言、科学、艺术、社会五大领域对孩子们这一学期的表现进行评价。家长们回家后可以和孩子一起运动一下，掌握基本的技能，也可以和孩子说一说、画一画，展现这学期学到的本领哦！</w:t>
      </w:r>
    </w:p>
    <w:sectPr w:rsidR="00B51EF2" w:rsidRPr="00384F41" w:rsidSect="00A04101">
      <w:headerReference w:type="default" r:id="rId19"/>
      <w:footerReference w:type="default" r:id="rId20"/>
      <w:pgSz w:w="11906" w:h="16838"/>
      <w:pgMar w:top="1304" w:right="1134" w:bottom="130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54887C" w14:textId="77777777" w:rsidR="00913C7D" w:rsidRDefault="00913C7D">
      <w:r>
        <w:separator/>
      </w:r>
    </w:p>
  </w:endnote>
  <w:endnote w:type="continuationSeparator" w:id="0">
    <w:p w14:paraId="512AF15D" w14:textId="77777777" w:rsidR="00913C7D" w:rsidRDefault="00913C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Cochin-BoldItalic">
    <w:altName w:val="Segoe Print"/>
    <w:charset w:val="00"/>
    <w:family w:val="auto"/>
    <w:pitch w:val="default"/>
    <w:sig w:usb0="00000000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EA430" w14:textId="77777777" w:rsidR="008C7DF6" w:rsidRDefault="008C7DF6">
    <w:pPr>
      <w:pStyle w:val="a3"/>
    </w:pPr>
  </w:p>
  <w:p w14:paraId="77EDA4E5" w14:textId="77777777" w:rsidR="008C7DF6" w:rsidRDefault="008C7DF6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19E478" w14:textId="77777777" w:rsidR="00913C7D" w:rsidRDefault="00913C7D">
      <w:r>
        <w:separator/>
      </w:r>
    </w:p>
  </w:footnote>
  <w:footnote w:type="continuationSeparator" w:id="0">
    <w:p w14:paraId="61AD80F1" w14:textId="77777777" w:rsidR="00913C7D" w:rsidRDefault="00913C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3DD0A" w14:textId="77777777" w:rsidR="008C7DF6" w:rsidRDefault="00FE273A">
    <w:pPr>
      <w:pStyle w:val="a5"/>
      <w:pBdr>
        <w:bottom w:val="none" w:sz="0" w:space="1" w:color="auto"/>
      </w:pBdr>
    </w:pPr>
    <w:r>
      <w:rPr>
        <w:noProof/>
      </w:rPr>
      <w:drawing>
        <wp:anchor distT="0" distB="0" distL="114300" distR="114300" simplePos="0" relativeHeight="251660288" behindDoc="1" locked="0" layoutInCell="1" allowOverlap="1" wp14:anchorId="65242F23" wp14:editId="38314B2D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1536pt;height:16in;visibility:visible" o:bullet="t">
        <v:imagedata r:id="rId1" o:title=""/>
      </v:shape>
    </w:pict>
  </w:numPicBullet>
  <w:numPicBullet w:numPicBulletId="1">
    <w:pict>
      <v:shape id="_x0000_i1063" type="#_x0000_t75" style="width:1536pt;height:16in;visibility:visible" o:bullet="t">
        <v:imagedata r:id="rId2" o:title=""/>
      </v:shape>
    </w:pict>
  </w:numPicBullet>
  <w:numPicBullet w:numPicBulletId="2">
    <w:pict>
      <v:shape id="_x0000_i1064" type="#_x0000_t75" style="width:1536pt;height:16in;visibility:visible;mso-wrap-style:square" o:bullet="t">
        <v:imagedata r:id="rId3" o:title=""/>
      </v:shape>
    </w:pict>
  </w:numPicBullet>
  <w:abstractNum w:abstractNumId="0" w15:restartNumberingAfterBreak="0">
    <w:nsid w:val="01CA4B8F"/>
    <w:multiLevelType w:val="hybridMultilevel"/>
    <w:tmpl w:val="8C46FEA4"/>
    <w:lvl w:ilvl="0" w:tplc="1428BC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152B4CCD"/>
    <w:multiLevelType w:val="hybridMultilevel"/>
    <w:tmpl w:val="CC82153A"/>
    <w:lvl w:ilvl="0" w:tplc="39665B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19F74ACB"/>
    <w:multiLevelType w:val="hybridMultilevel"/>
    <w:tmpl w:val="FD261D1E"/>
    <w:lvl w:ilvl="0" w:tplc="76AE87D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32732A8E"/>
    <w:multiLevelType w:val="hybridMultilevel"/>
    <w:tmpl w:val="DF347614"/>
    <w:lvl w:ilvl="0" w:tplc="4FF26E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4" w15:restartNumberingAfterBreak="0">
    <w:nsid w:val="4C5C20A3"/>
    <w:multiLevelType w:val="hybridMultilevel"/>
    <w:tmpl w:val="26E20DAA"/>
    <w:lvl w:ilvl="0" w:tplc="A15601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4D433B30"/>
    <w:multiLevelType w:val="hybridMultilevel"/>
    <w:tmpl w:val="4DFC167A"/>
    <w:lvl w:ilvl="0" w:tplc="CE4CF3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6" w15:restartNumberingAfterBreak="0">
    <w:nsid w:val="4D4B0D48"/>
    <w:multiLevelType w:val="hybridMultilevel"/>
    <w:tmpl w:val="ADCE55F0"/>
    <w:lvl w:ilvl="0" w:tplc="D5B620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7" w15:restartNumberingAfterBreak="0">
    <w:nsid w:val="51B135A2"/>
    <w:multiLevelType w:val="hybridMultilevel"/>
    <w:tmpl w:val="EE58308A"/>
    <w:lvl w:ilvl="0" w:tplc="26DADAF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8" w15:restartNumberingAfterBreak="0">
    <w:nsid w:val="528B6248"/>
    <w:multiLevelType w:val="hybridMultilevel"/>
    <w:tmpl w:val="6F1AB37C"/>
    <w:lvl w:ilvl="0" w:tplc="3FE4A0DC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B4E68B32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61185A48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DB3E5DDE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62EA464A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0EB6CAE8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C39E34BE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D152DB5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B346FAC2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9" w15:restartNumberingAfterBreak="0">
    <w:nsid w:val="754B160A"/>
    <w:multiLevelType w:val="hybridMultilevel"/>
    <w:tmpl w:val="680C2322"/>
    <w:lvl w:ilvl="0" w:tplc="48B84B4C">
      <w:start w:val="1"/>
      <w:numFmt w:val="bullet"/>
      <w:lvlText w:val=""/>
      <w:lvlPicBulletId w:val="1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263E7D42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BF6401FC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68D4062A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BFBC0C2C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6EE6076C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2DD83226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6324FB8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A0A67288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10" w15:restartNumberingAfterBreak="0">
    <w:nsid w:val="797A1611"/>
    <w:multiLevelType w:val="hybridMultilevel"/>
    <w:tmpl w:val="A0569DEC"/>
    <w:lvl w:ilvl="0" w:tplc="E84C5AA8">
      <w:start w:val="1"/>
      <w:numFmt w:val="bullet"/>
      <w:lvlText w:val=""/>
      <w:lvlPicBulletId w:val="2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4EEC3AB8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096E40E8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895C192E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39281AEA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DCB0D71C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F79A659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F1223C1C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925E84DE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 w16cid:durableId="799498310">
    <w:abstractNumId w:val="1"/>
  </w:num>
  <w:num w:numId="2" w16cid:durableId="309216491">
    <w:abstractNumId w:val="2"/>
  </w:num>
  <w:num w:numId="3" w16cid:durableId="1242831606">
    <w:abstractNumId w:val="0"/>
  </w:num>
  <w:num w:numId="4" w16cid:durableId="1516848241">
    <w:abstractNumId w:val="5"/>
  </w:num>
  <w:num w:numId="5" w16cid:durableId="2129278147">
    <w:abstractNumId w:val="4"/>
  </w:num>
  <w:num w:numId="6" w16cid:durableId="1404644506">
    <w:abstractNumId w:val="8"/>
  </w:num>
  <w:num w:numId="7" w16cid:durableId="1350717350">
    <w:abstractNumId w:val="6"/>
  </w:num>
  <w:num w:numId="8" w16cid:durableId="829520408">
    <w:abstractNumId w:val="9"/>
  </w:num>
  <w:num w:numId="9" w16cid:durableId="902522146">
    <w:abstractNumId w:val="3"/>
  </w:num>
  <w:num w:numId="10" w16cid:durableId="647124757">
    <w:abstractNumId w:val="7"/>
  </w:num>
  <w:num w:numId="11" w16cid:durableId="136440236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attachedTemplate r:id="rId1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  <w:rsid w:val="000039ED"/>
    <w:rsid w:val="00014C0F"/>
    <w:rsid w:val="000273B5"/>
    <w:rsid w:val="000551A9"/>
    <w:rsid w:val="00057611"/>
    <w:rsid w:val="00083C63"/>
    <w:rsid w:val="00093DC5"/>
    <w:rsid w:val="000B146C"/>
    <w:rsid w:val="000D2AE1"/>
    <w:rsid w:val="000F3930"/>
    <w:rsid w:val="000F3EBC"/>
    <w:rsid w:val="000F554E"/>
    <w:rsid w:val="0010110C"/>
    <w:rsid w:val="00102AC9"/>
    <w:rsid w:val="00110B5D"/>
    <w:rsid w:val="00127340"/>
    <w:rsid w:val="001648BB"/>
    <w:rsid w:val="0018247A"/>
    <w:rsid w:val="00182A79"/>
    <w:rsid w:val="001979BA"/>
    <w:rsid w:val="00224B03"/>
    <w:rsid w:val="00232862"/>
    <w:rsid w:val="00251E25"/>
    <w:rsid w:val="00252B76"/>
    <w:rsid w:val="00273B3B"/>
    <w:rsid w:val="002740E6"/>
    <w:rsid w:val="002937F6"/>
    <w:rsid w:val="002A0E92"/>
    <w:rsid w:val="002A542E"/>
    <w:rsid w:val="002F43F3"/>
    <w:rsid w:val="003005C8"/>
    <w:rsid w:val="00316F36"/>
    <w:rsid w:val="00333288"/>
    <w:rsid w:val="00384F41"/>
    <w:rsid w:val="003874C5"/>
    <w:rsid w:val="003A2824"/>
    <w:rsid w:val="003C2459"/>
    <w:rsid w:val="00400266"/>
    <w:rsid w:val="00402440"/>
    <w:rsid w:val="00402E39"/>
    <w:rsid w:val="00440686"/>
    <w:rsid w:val="00447F93"/>
    <w:rsid w:val="00453214"/>
    <w:rsid w:val="00476FF5"/>
    <w:rsid w:val="004C3A6F"/>
    <w:rsid w:val="004C76B6"/>
    <w:rsid w:val="004D2C0A"/>
    <w:rsid w:val="004E0C50"/>
    <w:rsid w:val="005079D0"/>
    <w:rsid w:val="00510E03"/>
    <w:rsid w:val="00514F8A"/>
    <w:rsid w:val="005302B1"/>
    <w:rsid w:val="005411DF"/>
    <w:rsid w:val="0054551A"/>
    <w:rsid w:val="00561345"/>
    <w:rsid w:val="005618C2"/>
    <w:rsid w:val="00570EC9"/>
    <w:rsid w:val="00571DA1"/>
    <w:rsid w:val="005B3ADD"/>
    <w:rsid w:val="005B6D9F"/>
    <w:rsid w:val="005C3C54"/>
    <w:rsid w:val="005D21B6"/>
    <w:rsid w:val="005E3388"/>
    <w:rsid w:val="00624B2A"/>
    <w:rsid w:val="006251E6"/>
    <w:rsid w:val="00655935"/>
    <w:rsid w:val="006871A6"/>
    <w:rsid w:val="00697CBF"/>
    <w:rsid w:val="006B13B5"/>
    <w:rsid w:val="006D3DF3"/>
    <w:rsid w:val="00706953"/>
    <w:rsid w:val="00715197"/>
    <w:rsid w:val="007502E9"/>
    <w:rsid w:val="00764CE7"/>
    <w:rsid w:val="00775C23"/>
    <w:rsid w:val="00777714"/>
    <w:rsid w:val="007827CA"/>
    <w:rsid w:val="007B45DD"/>
    <w:rsid w:val="007D096B"/>
    <w:rsid w:val="007E09F6"/>
    <w:rsid w:val="007F343E"/>
    <w:rsid w:val="008076D1"/>
    <w:rsid w:val="00820D50"/>
    <w:rsid w:val="00830801"/>
    <w:rsid w:val="00831A6B"/>
    <w:rsid w:val="008410EE"/>
    <w:rsid w:val="00854602"/>
    <w:rsid w:val="00865947"/>
    <w:rsid w:val="0086673A"/>
    <w:rsid w:val="008A59B4"/>
    <w:rsid w:val="008C0EEF"/>
    <w:rsid w:val="008C217E"/>
    <w:rsid w:val="008C42EF"/>
    <w:rsid w:val="008C7DF6"/>
    <w:rsid w:val="008D79B7"/>
    <w:rsid w:val="008E3C58"/>
    <w:rsid w:val="009064D6"/>
    <w:rsid w:val="00911E3C"/>
    <w:rsid w:val="00913C7D"/>
    <w:rsid w:val="00915846"/>
    <w:rsid w:val="0093149E"/>
    <w:rsid w:val="009465E1"/>
    <w:rsid w:val="00946862"/>
    <w:rsid w:val="00986DB0"/>
    <w:rsid w:val="00987DD7"/>
    <w:rsid w:val="009A47BB"/>
    <w:rsid w:val="009D3F89"/>
    <w:rsid w:val="009D5741"/>
    <w:rsid w:val="009D6B1F"/>
    <w:rsid w:val="00A0204A"/>
    <w:rsid w:val="00A04101"/>
    <w:rsid w:val="00A135F1"/>
    <w:rsid w:val="00A221C6"/>
    <w:rsid w:val="00A94F14"/>
    <w:rsid w:val="00AA1509"/>
    <w:rsid w:val="00AC62F0"/>
    <w:rsid w:val="00AE5171"/>
    <w:rsid w:val="00B13598"/>
    <w:rsid w:val="00B2320B"/>
    <w:rsid w:val="00B232F0"/>
    <w:rsid w:val="00B25AAA"/>
    <w:rsid w:val="00B51EF2"/>
    <w:rsid w:val="00B70209"/>
    <w:rsid w:val="00B756BC"/>
    <w:rsid w:val="00B802BF"/>
    <w:rsid w:val="00B8099E"/>
    <w:rsid w:val="00B837AD"/>
    <w:rsid w:val="00BA11CA"/>
    <w:rsid w:val="00BA7A8E"/>
    <w:rsid w:val="00BC51FF"/>
    <w:rsid w:val="00BD332B"/>
    <w:rsid w:val="00BE2179"/>
    <w:rsid w:val="00BE2828"/>
    <w:rsid w:val="00BE3989"/>
    <w:rsid w:val="00C10CEC"/>
    <w:rsid w:val="00C155B1"/>
    <w:rsid w:val="00C26610"/>
    <w:rsid w:val="00C66C47"/>
    <w:rsid w:val="00C83B4F"/>
    <w:rsid w:val="00C92FF1"/>
    <w:rsid w:val="00CB6763"/>
    <w:rsid w:val="00CC1E56"/>
    <w:rsid w:val="00CF2EC0"/>
    <w:rsid w:val="00D04F1F"/>
    <w:rsid w:val="00D16F9A"/>
    <w:rsid w:val="00D2540B"/>
    <w:rsid w:val="00D445EB"/>
    <w:rsid w:val="00D54C7D"/>
    <w:rsid w:val="00D916AF"/>
    <w:rsid w:val="00DA0714"/>
    <w:rsid w:val="00DA72B1"/>
    <w:rsid w:val="00DE2611"/>
    <w:rsid w:val="00DF42FF"/>
    <w:rsid w:val="00DF691D"/>
    <w:rsid w:val="00E07C8E"/>
    <w:rsid w:val="00E23710"/>
    <w:rsid w:val="00E2736A"/>
    <w:rsid w:val="00E36DDC"/>
    <w:rsid w:val="00E51678"/>
    <w:rsid w:val="00EB60AD"/>
    <w:rsid w:val="00ED7832"/>
    <w:rsid w:val="00EF51BC"/>
    <w:rsid w:val="00F06E49"/>
    <w:rsid w:val="00F144BD"/>
    <w:rsid w:val="00F16A0E"/>
    <w:rsid w:val="00F20C09"/>
    <w:rsid w:val="00F4288E"/>
    <w:rsid w:val="00F75F56"/>
    <w:rsid w:val="00F765AC"/>
    <w:rsid w:val="00F840B1"/>
    <w:rsid w:val="00FA47C7"/>
    <w:rsid w:val="00FE273A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E849B9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E187D3B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A0C53A5"/>
    <w:rsid w:val="4AE449D4"/>
    <w:rsid w:val="4BFFE1E8"/>
    <w:rsid w:val="4D3C03EF"/>
    <w:rsid w:val="4D3C14C9"/>
    <w:rsid w:val="4ECA645D"/>
    <w:rsid w:val="4F5921E9"/>
    <w:rsid w:val="4F6F5E55"/>
    <w:rsid w:val="4F8F602D"/>
    <w:rsid w:val="4FB72BD2"/>
    <w:rsid w:val="5032428D"/>
    <w:rsid w:val="548D2FEE"/>
    <w:rsid w:val="56BF6C25"/>
    <w:rsid w:val="57577905"/>
    <w:rsid w:val="59FE24CC"/>
    <w:rsid w:val="5A9039BA"/>
    <w:rsid w:val="5AA853CF"/>
    <w:rsid w:val="5ACC7A5C"/>
    <w:rsid w:val="5CF90EE1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4A5275E"/>
    <w:rsid w:val="65954C03"/>
    <w:rsid w:val="65D74060"/>
    <w:rsid w:val="67033D94"/>
    <w:rsid w:val="67A0736B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EF92B7"/>
    <w:rsid w:val="77151462"/>
    <w:rsid w:val="77BD8E83"/>
    <w:rsid w:val="77FB462D"/>
    <w:rsid w:val="783F6335"/>
    <w:rsid w:val="790B4675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83718A"/>
    <w:rsid w:val="7FA77F54"/>
    <w:rsid w:val="7FBF3D20"/>
    <w:rsid w:val="7FEBA531"/>
    <w:rsid w:val="7FEBE46B"/>
    <w:rsid w:val="7FF66692"/>
    <w:rsid w:val="7FFA6BF3"/>
    <w:rsid w:val="7FFD0D78"/>
    <w:rsid w:val="7FFE0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9C233A"/>
  <w15:docId w15:val="{23F01FD1-40A2-4E44-A779-5214C78DC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72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45E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a9">
    <w:name w:val="Normal (Web)"/>
    <w:basedOn w:val="a"/>
    <w:uiPriority w:val="99"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a">
    <w:name w:val="Title"/>
    <w:basedOn w:val="a"/>
    <w:next w:val="a"/>
    <w:link w:val="ab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c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Pr>
      <w:b/>
    </w:rPr>
  </w:style>
  <w:style w:type="character" w:styleId="ae">
    <w:name w:val="Emphasis"/>
    <w:basedOn w:val="a0"/>
    <w:uiPriority w:val="20"/>
    <w:qFormat/>
    <w:rPr>
      <w:i/>
    </w:rPr>
  </w:style>
  <w:style w:type="character" w:styleId="af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ab">
    <w:name w:val="标题 字符"/>
    <w:basedOn w:val="a0"/>
    <w:link w:val="aa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副标题 字符"/>
    <w:basedOn w:val="a0"/>
    <w:link w:val="a7"/>
    <w:uiPriority w:val="11"/>
    <w:qFormat/>
    <w:rPr>
      <w:b/>
      <w:bCs/>
      <w:kern w:val="28"/>
      <w:sz w:val="32"/>
      <w:szCs w:val="32"/>
    </w:rPr>
  </w:style>
  <w:style w:type="table" w:customStyle="1" w:styleId="11">
    <w:name w:val="普通表格 11"/>
    <w:basedOn w:val="a1"/>
    <w:uiPriority w:val="99"/>
    <w:qFormat/>
    <w:tblPr>
      <w:tblBorders>
        <w:top w:val="single" w:sz="4" w:space="0" w:color="BEBEBE"/>
        <w:left w:val="single" w:sz="4" w:space="0" w:color="BEBEBE"/>
        <w:bottom w:val="single" w:sz="4" w:space="0" w:color="BEBEBE"/>
        <w:right w:val="single" w:sz="4" w:space="0" w:color="BEBEBE"/>
        <w:insideH w:val="single" w:sz="4" w:space="0" w:color="BEBEBE"/>
        <w:insideV w:val="single" w:sz="4" w:space="0" w:color="BEBEBE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EBEB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1"/>
      </w:tcPr>
    </w:tblStylePr>
    <w:tblStylePr w:type="band1Horz">
      <w:tblPr/>
      <w:tcPr>
        <w:shd w:val="clear" w:color="auto" w:fill="F1F1F1"/>
      </w:tcPr>
    </w:tblStylePr>
  </w:style>
  <w:style w:type="paragraph" w:styleId="af0">
    <w:name w:val="List Paragraph"/>
    <w:basedOn w:val="a"/>
    <w:uiPriority w:val="7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682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86500C-4390-4B4E-BEDE-8A03BDD48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TotalTime>1622</TotalTime>
  <Pages>2</Pages>
  <Words>130</Words>
  <Characters>746</Characters>
  <Application>Microsoft Office Word</Application>
  <DocSecurity>0</DocSecurity>
  <Lines>6</Lines>
  <Paragraphs>1</Paragraphs>
  <ScaleCrop>false</ScaleCrop>
  <Company/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yixuange</dc:creator>
  <cp:keywords/>
  <dc:description/>
  <cp:lastModifiedBy>yanyu dai</cp:lastModifiedBy>
  <cp:revision>22</cp:revision>
  <cp:lastPrinted>2023-10-11T00:05:00Z</cp:lastPrinted>
  <dcterms:created xsi:type="dcterms:W3CDTF">2021-04-22T03:17:00Z</dcterms:created>
  <dcterms:modified xsi:type="dcterms:W3CDTF">2024-01-04T05:02:00Z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</Properties>
</file>