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4D142A3A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40102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0F04183" w:rsidR="00F144BD" w:rsidRDefault="00715197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C0DF01E" wp14:editId="1151EE59">
            <wp:extent cx="987786" cy="1440000"/>
            <wp:effectExtent l="0" t="0" r="0" b="0"/>
            <wp:docPr id="19557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05" name="图片 195573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DE75954" w14:textId="25B6BF8A" w:rsidR="005079D0" w:rsidRDefault="005079D0" w:rsidP="005079D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</w:t>
      </w:r>
      <w:r w:rsidR="00715197">
        <w:rPr>
          <w:rFonts w:ascii="宋体" w:eastAsia="宋体" w:hAnsi="宋体" w:cs="宋体" w:hint="eastAsia"/>
          <w:sz w:val="24"/>
          <w:szCs w:val="24"/>
        </w:rPr>
        <w:t>1月2日，</w:t>
      </w:r>
      <w:r>
        <w:rPr>
          <w:rFonts w:ascii="宋体" w:eastAsia="宋体" w:hAnsi="宋体" w:cs="宋体" w:hint="eastAsia"/>
          <w:sz w:val="24"/>
          <w:szCs w:val="24"/>
        </w:rPr>
        <w:t>星期</w:t>
      </w:r>
      <w:r w:rsidR="00715197">
        <w:rPr>
          <w:rFonts w:ascii="宋体" w:eastAsia="宋体" w:hAnsi="宋体" w:cs="宋体" w:hint="eastAsia"/>
          <w:sz w:val="24"/>
          <w:szCs w:val="24"/>
        </w:rPr>
        <w:t>二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715197">
        <w:rPr>
          <w:rFonts w:ascii="宋体" w:eastAsia="宋体" w:hAnsi="宋体" w:cs="宋体" w:hint="eastAsia"/>
          <w:sz w:val="24"/>
          <w:szCs w:val="24"/>
        </w:rPr>
        <w:t>天气多云</w:t>
      </w:r>
      <w:r w:rsidR="00946862">
        <w:rPr>
          <w:rFonts w:ascii="宋体" w:eastAsia="宋体" w:hAnsi="宋体" w:cs="宋体" w:hint="eastAsia"/>
          <w:sz w:val="24"/>
          <w:szCs w:val="24"/>
        </w:rPr>
        <w:t>，</w:t>
      </w:r>
      <w:r w:rsidR="00715197">
        <w:rPr>
          <w:rFonts w:ascii="宋体" w:eastAsia="宋体" w:hAnsi="宋体" w:cs="宋体" w:hint="eastAsia"/>
          <w:sz w:val="24"/>
          <w:szCs w:val="24"/>
        </w:rPr>
        <w:t>温度较低。这是新年的第二天，也是新年中第一天来园，孩子们都带着小小的激动与兴奋！</w:t>
      </w:r>
    </w:p>
    <w:p w14:paraId="2EB1880D" w14:textId="22058BE9" w:rsidR="00DF691D" w:rsidRDefault="008076D1" w:rsidP="008E3C58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715197">
        <w:rPr>
          <w:rFonts w:ascii="宋体" w:eastAsia="宋体" w:hAnsi="宋体" w:cs="宋体"/>
          <w:sz w:val="24"/>
          <w:szCs w:val="24"/>
        </w:rPr>
        <w:t>19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715197"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人请假。希望</w:t>
      </w:r>
      <w:r w:rsidR="00715197">
        <w:rPr>
          <w:rFonts w:ascii="宋体" w:eastAsia="宋体" w:hAnsi="宋体" w:cs="宋体" w:hint="eastAsia"/>
          <w:sz w:val="24"/>
          <w:szCs w:val="24"/>
        </w:rPr>
        <w:t>他们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早日回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园哦！</w:t>
      </w:r>
    </w:p>
    <w:p w14:paraId="33ABE390" w14:textId="1B4D8802" w:rsidR="007502E9" w:rsidRDefault="006251E6" w:rsidP="00715197">
      <w:pPr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 xml:space="preserve"> </w:t>
      </w:r>
      <w:r w:rsidR="00D04F1F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22BA8117" wp14:editId="18D8A34D">
            <wp:extent cx="1919867" cy="1440000"/>
            <wp:effectExtent l="0" t="0" r="0" b="0"/>
            <wp:docPr id="12379934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93492" name="图片 12379934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F1F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D04F1F"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57DCA8F" wp14:editId="285D281D">
            <wp:extent cx="1919867" cy="1440000"/>
            <wp:effectExtent l="0" t="0" r="0" b="0"/>
            <wp:docPr id="11261852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185209" name="图片 112618520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4F1F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D04F1F">
        <w:rPr>
          <w:rFonts w:ascii="宋体" w:eastAsia="宋体" w:hAnsi="宋体" w:cs="宋体" w:hint="eastAsia"/>
          <w:b/>
          <w:bCs/>
          <w:noProof/>
          <w:sz w:val="24"/>
          <w:szCs w:val="24"/>
        </w:rPr>
        <w:drawing>
          <wp:inline distT="0" distB="0" distL="0" distR="0" wp14:anchorId="2502A056" wp14:editId="73052B5B">
            <wp:extent cx="1921331" cy="1440000"/>
            <wp:effectExtent l="0" t="0" r="0" b="0"/>
            <wp:docPr id="15138527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4058" w14:textId="77777777" w:rsidR="007502E9" w:rsidRPr="008E3C58" w:rsidRDefault="007502E9" w:rsidP="008E3C58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04F1F" w14:paraId="2C7232DB" w14:textId="77777777" w:rsidTr="000273B5">
        <w:tc>
          <w:tcPr>
            <w:tcW w:w="780" w:type="dxa"/>
            <w:vAlign w:val="center"/>
          </w:tcPr>
          <w:p w14:paraId="21D7ADC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5176BD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E9220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56F7B9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789671D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B52A15F" w14:textId="353AE369" w:rsidR="00D04F1F" w:rsidRDefault="00D04F1F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46AB457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3393BDF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085CCBE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02858B22" w:rsidR="00D04F1F" w:rsidRDefault="00D04F1F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63B4861" w14:textId="77777777" w:rsidTr="000273B5">
        <w:tc>
          <w:tcPr>
            <w:tcW w:w="780" w:type="dxa"/>
            <w:vAlign w:val="center"/>
          </w:tcPr>
          <w:p w14:paraId="33F42C78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D0002E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322B0886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7F2BB6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201AA17" w14:textId="77777777" w:rsidTr="000273B5">
        <w:tc>
          <w:tcPr>
            <w:tcW w:w="780" w:type="dxa"/>
            <w:vAlign w:val="center"/>
          </w:tcPr>
          <w:p w14:paraId="7B545BDF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2F456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32A7ABA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5709A6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7C0581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6BB07797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6803279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1351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3E3F2C4E" w14:textId="77777777" w:rsidTr="000273B5">
        <w:tc>
          <w:tcPr>
            <w:tcW w:w="780" w:type="dxa"/>
            <w:vAlign w:val="center"/>
          </w:tcPr>
          <w:p w14:paraId="64E6F52B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1FA740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304152A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550CE07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58484841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5DB03838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4C69B2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0DE38A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279E4BE8" w14:textId="77777777" w:rsidTr="000273B5">
        <w:tc>
          <w:tcPr>
            <w:tcW w:w="780" w:type="dxa"/>
            <w:vAlign w:val="center"/>
          </w:tcPr>
          <w:p w14:paraId="1893734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7460A9E4" w14:textId="77777777" w:rsidTr="000273B5">
        <w:tc>
          <w:tcPr>
            <w:tcW w:w="780" w:type="dxa"/>
            <w:vAlign w:val="center"/>
          </w:tcPr>
          <w:p w14:paraId="7ED2D9D2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6A0AD4D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02BC86A" w14:textId="044D118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6726C6C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783E7F5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142C6B5F" w14:textId="10A7172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71FE4A5" w14:textId="752EF23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D934C34" w14:textId="250F7F7A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535" w:type="dxa"/>
          </w:tcPr>
          <w:p w14:paraId="46DF64EC" w14:textId="5E9A2E14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032F794C" w14:textId="5BE6AF6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4CF7A1" w14:textId="3BE3B8B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04F1F" w14:paraId="6EA27CC1" w14:textId="77777777" w:rsidTr="000273B5">
        <w:tc>
          <w:tcPr>
            <w:tcW w:w="780" w:type="dxa"/>
            <w:vAlign w:val="center"/>
          </w:tcPr>
          <w:p w14:paraId="54927300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7BC3B57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260DF44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1669700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7CE97971" w14:textId="77777777" w:rsidTr="000273B5">
        <w:tc>
          <w:tcPr>
            <w:tcW w:w="780" w:type="dxa"/>
            <w:vAlign w:val="center"/>
          </w:tcPr>
          <w:p w14:paraId="6A98F7F0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3BF6A2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641777DF" w14:textId="77777777" w:rsidTr="000273B5">
        <w:tc>
          <w:tcPr>
            <w:tcW w:w="780" w:type="dxa"/>
            <w:vAlign w:val="center"/>
          </w:tcPr>
          <w:p w14:paraId="23E4E2FB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5C41997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9A09EFF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62006ED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701A183D" w14:textId="77777777" w:rsidTr="000273B5">
        <w:tc>
          <w:tcPr>
            <w:tcW w:w="780" w:type="dxa"/>
            <w:vAlign w:val="center"/>
          </w:tcPr>
          <w:p w14:paraId="735E961A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63E0FE0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497EFA5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275779C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61E6D54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F8FE6E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E9AAA1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0E7B798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D04F1F" w14:paraId="5C553BF9" w14:textId="77777777" w:rsidTr="000273B5">
        <w:tc>
          <w:tcPr>
            <w:tcW w:w="780" w:type="dxa"/>
            <w:vAlign w:val="center"/>
          </w:tcPr>
          <w:p w14:paraId="3420D1E0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181092A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50A5EC9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26B6E87C" w14:textId="77777777" w:rsidTr="000273B5">
        <w:tc>
          <w:tcPr>
            <w:tcW w:w="780" w:type="dxa"/>
            <w:vAlign w:val="center"/>
          </w:tcPr>
          <w:p w14:paraId="4CEAA788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57EC53E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C3264C8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0BB2FB2D" w14:textId="77777777" w:rsidTr="000273B5">
        <w:tc>
          <w:tcPr>
            <w:tcW w:w="780" w:type="dxa"/>
            <w:vAlign w:val="center"/>
          </w:tcPr>
          <w:p w14:paraId="5201A115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101B3E9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1EEE778" w14:textId="2AF1AF6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7716CFD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3A33CAAC" w14:textId="77777777" w:rsidTr="000273B5">
        <w:tc>
          <w:tcPr>
            <w:tcW w:w="780" w:type="dxa"/>
            <w:vAlign w:val="center"/>
          </w:tcPr>
          <w:p w14:paraId="6C5A9A27" w14:textId="45EC1A7D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34AA12E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2CC119D4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54AD86C0" w14:textId="62C1D06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39C302BE" w14:textId="77777777" w:rsidTr="000273B5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43DA99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4C9FA55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265AEEF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844873E" w14:textId="2B7D07E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2805361C" w14:textId="6A8D9C1F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AF988D1" w14:textId="55AB309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23732CA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2A42D53D" w14:textId="77777777" w:rsidTr="000273B5">
        <w:tc>
          <w:tcPr>
            <w:tcW w:w="780" w:type="dxa"/>
            <w:vAlign w:val="center"/>
          </w:tcPr>
          <w:p w14:paraId="094CFBB6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7FBCCA5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2B3129B" w14:textId="0936E03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09B7DF0A" w14:textId="77777777" w:rsidTr="000273B5">
        <w:tc>
          <w:tcPr>
            <w:tcW w:w="780" w:type="dxa"/>
            <w:vAlign w:val="center"/>
          </w:tcPr>
          <w:p w14:paraId="60FB4A18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4F9FBAF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53E8B04C" w14:textId="77777777" w:rsidTr="000273B5">
        <w:tc>
          <w:tcPr>
            <w:tcW w:w="780" w:type="dxa"/>
            <w:vAlign w:val="center"/>
          </w:tcPr>
          <w:p w14:paraId="6DF44132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48ECCA6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19793B5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6B726519" w14:textId="77777777" w:rsidTr="000273B5">
        <w:tc>
          <w:tcPr>
            <w:tcW w:w="780" w:type="dxa"/>
            <w:vAlign w:val="center"/>
          </w:tcPr>
          <w:p w14:paraId="20C0249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07ADB7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4948FA7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AA3617E" w14:textId="5DE1CC33" w:rsidR="003C2459" w:rsidRPr="006251E6" w:rsidRDefault="00D04F1F" w:rsidP="006251E6">
      <w:pPr>
        <w:rPr>
          <w:rStyle w:val="ad"/>
          <w:b w:val="0"/>
        </w:rPr>
      </w:pPr>
      <w:r>
        <w:rPr>
          <w:rStyle w:val="ad"/>
          <w:b w:val="0"/>
        </w:rPr>
        <w:t xml:space="preserve"> </w:t>
      </w:r>
      <w:r w:rsidR="000551A9">
        <w:rPr>
          <w:rStyle w:val="ad"/>
          <w:b w:val="0"/>
          <w:noProof/>
        </w:rPr>
        <w:drawing>
          <wp:inline distT="0" distB="0" distL="0" distR="0" wp14:anchorId="4C632FD9" wp14:editId="745A4973">
            <wp:extent cx="1921331" cy="1440000"/>
            <wp:effectExtent l="0" t="0" r="0" b="0"/>
            <wp:docPr id="4034438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1A9">
        <w:rPr>
          <w:rStyle w:val="ad"/>
          <w:b w:val="0"/>
          <w:noProof/>
        </w:rPr>
        <w:drawing>
          <wp:inline distT="0" distB="0" distL="0" distR="0" wp14:anchorId="7184EDCE" wp14:editId="4EE9A48B">
            <wp:extent cx="1921331" cy="1440000"/>
            <wp:effectExtent l="0" t="0" r="0" b="0"/>
            <wp:docPr id="2620626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1A9">
        <w:rPr>
          <w:rStyle w:val="ad"/>
          <w:b w:val="0"/>
          <w:noProof/>
        </w:rPr>
        <w:drawing>
          <wp:inline distT="0" distB="0" distL="0" distR="0" wp14:anchorId="27B7BE71" wp14:editId="46EB60B4">
            <wp:extent cx="1921331" cy="1440000"/>
            <wp:effectExtent l="0" t="0" r="0" b="0"/>
            <wp:docPr id="5564893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51E6">
        <w:rPr>
          <w:rStyle w:val="ad"/>
          <w:b w:val="0"/>
        </w:rPr>
        <w:t xml:space="preserve"> </w:t>
      </w:r>
      <w:r>
        <w:rPr>
          <w:rStyle w:val="ad"/>
          <w:b w:val="0"/>
        </w:rPr>
        <w:t xml:space="preserve">   </w:t>
      </w:r>
      <w:r>
        <w:rPr>
          <w:noProof/>
        </w:rPr>
        <w:drawing>
          <wp:inline distT="0" distB="0" distL="0" distR="0" wp14:anchorId="13B12E50" wp14:editId="5C98F53E">
            <wp:extent cx="1919867" cy="1440000"/>
            <wp:effectExtent l="0" t="0" r="0" b="0"/>
            <wp:docPr id="695669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6914" name="图片 695669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b w:val="0"/>
        </w:rPr>
        <w:t xml:space="preserve">               </w:t>
      </w:r>
      <w:r>
        <w:rPr>
          <w:noProof/>
        </w:rPr>
        <w:drawing>
          <wp:inline distT="0" distB="0" distL="0" distR="0" wp14:anchorId="71B7D09A" wp14:editId="7C121412">
            <wp:extent cx="1919867" cy="1440000"/>
            <wp:effectExtent l="0" t="0" r="0" b="0"/>
            <wp:docPr id="152537045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370454" name="图片 15253704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4443" w14:textId="52722528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551A9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0551A9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科学：青蛙过冬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6EACB2E2" w14:textId="48231CD1" w:rsidR="008076D1" w:rsidRDefault="000551A9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冬天到了，天气冷了，孩子们都穿上了厚厚的棉衣棉裤、戴上了帽子、围巾和手套。做好了过冬的准备。青蛙是如何过冬的呢？它为什么要冬眠？就这这些问题，我们和孩子展开了讨论。</w:t>
      </w:r>
    </w:p>
    <w:p w14:paraId="7EE2A8B2" w14:textId="5BA4F49D" w:rsidR="000551A9" w:rsidRDefault="000551A9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晞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晞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：青蛙会躲进水里过冬。</w:t>
      </w:r>
    </w:p>
    <w:p w14:paraId="29BC6F7A" w14:textId="5C9A2E76" w:rsidR="000551A9" w:rsidRDefault="000551A9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滴滴：我觉得它会呆在家里，不出门。</w:t>
      </w:r>
    </w:p>
    <w:p w14:paraId="59596D14" w14:textId="1DCE371B" w:rsidR="000551A9" w:rsidRDefault="000551A9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鸿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鸿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：挖个洞，把自己藏起来……</w:t>
      </w:r>
    </w:p>
    <w:p w14:paraId="1B505117" w14:textId="42B235CC" w:rsidR="000551A9" w:rsidRDefault="000551A9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孩子们你一言我一语，述说着自己的想法。</w:t>
      </w:r>
    </w:p>
    <w:p w14:paraId="649E06B1" w14:textId="1E5CF9CD" w:rsidR="000551A9" w:rsidRDefault="000551A9" w:rsidP="008076D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通过视频、图片，孩子们了解了青蛙是变温动物，在冬天食物稀少的时候会选择冬眠。像这样的小动物还很多，比如小刺猬、熊、松鼠、蛇等。孩子们的知识储备又增加啦！</w:t>
      </w:r>
    </w:p>
    <w:p w14:paraId="32B56203" w14:textId="367C61CE" w:rsidR="000551A9" w:rsidRDefault="000551A9" w:rsidP="000551A9">
      <w:pPr>
        <w:ind w:firstLineChars="500" w:firstLine="1200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509B37B1" wp14:editId="525FF94A">
            <wp:extent cx="1921331" cy="1440000"/>
            <wp:effectExtent l="0" t="0" r="0" b="0"/>
            <wp:docPr id="20993129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9B6B16A" wp14:editId="66A7E744">
            <wp:extent cx="1921331" cy="1440000"/>
            <wp:effectExtent l="0" t="0" r="0" b="0"/>
            <wp:docPr id="84795960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B3978" w14:textId="04E38A59" w:rsidR="008076D1" w:rsidRPr="00B51EF2" w:rsidRDefault="008076D1" w:rsidP="00B51EF2">
      <w:pPr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05307A2" w14:textId="6831DC21" w:rsidR="00B51EF2" w:rsidRPr="00384F41" w:rsidRDefault="000551A9" w:rsidP="00B51EF2">
      <w:pPr>
        <w:pStyle w:val="a9"/>
        <w:numPr>
          <w:ilvl w:val="0"/>
          <w:numId w:val="10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经过四个月的幼儿园生活，孩子们学会了很多生活技能，比如穿衣服、挂衣服，穿脱裤子、叠裤子，穿脱鞋子、绕水杯、盖被子等。</w:t>
      </w:r>
      <w:r w:rsidR="00C83B4F">
        <w:rPr>
          <w:rFonts w:ascii="宋体" w:eastAsia="宋体" w:hAnsi="宋体" w:cs="宋体" w:hint="eastAsia"/>
          <w:kern w:val="2"/>
          <w:szCs w:val="24"/>
        </w:rPr>
        <w:t>很多宝宝已经熟练掌握了这些能力，已经非常能干啦！</w:t>
      </w:r>
      <w:r>
        <w:rPr>
          <w:rFonts w:ascii="宋体" w:eastAsia="宋体" w:hAnsi="宋体" w:cs="宋体" w:hint="eastAsia"/>
          <w:kern w:val="2"/>
          <w:szCs w:val="24"/>
        </w:rPr>
        <w:t>下周</w:t>
      </w:r>
      <w:r w:rsidR="00C83B4F">
        <w:rPr>
          <w:rFonts w:ascii="宋体" w:eastAsia="宋体" w:hAnsi="宋体" w:cs="宋体" w:hint="eastAsia"/>
          <w:kern w:val="2"/>
          <w:szCs w:val="24"/>
        </w:rPr>
        <w:t>(时间暂未确定）</w:t>
      </w:r>
      <w:r>
        <w:rPr>
          <w:rFonts w:ascii="宋体" w:eastAsia="宋体" w:hAnsi="宋体" w:cs="宋体" w:hint="eastAsia"/>
          <w:kern w:val="2"/>
          <w:szCs w:val="24"/>
        </w:rPr>
        <w:t>我们将举行</w:t>
      </w:r>
      <w:r w:rsidR="00C83B4F">
        <w:rPr>
          <w:rFonts w:ascii="宋体" w:eastAsia="宋体" w:hAnsi="宋体" w:cs="宋体" w:hint="eastAsia"/>
          <w:kern w:val="2"/>
          <w:szCs w:val="24"/>
        </w:rPr>
        <w:t>自理能力大赛，宝宝们在家一定要多多练习，争取获得好成绩哦！加油！</w:t>
      </w:r>
    </w:p>
    <w:sectPr w:rsidR="00B51EF2" w:rsidRPr="00384F41" w:rsidSect="00A04101">
      <w:headerReference w:type="default" r:id="rId20"/>
      <w:footerReference w:type="default" r:id="rId21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2237A" w14:textId="77777777" w:rsidR="00E36DDC" w:rsidRDefault="00E36DDC">
      <w:r>
        <w:separator/>
      </w:r>
    </w:p>
  </w:endnote>
  <w:endnote w:type="continuationSeparator" w:id="0">
    <w:p w14:paraId="1870B8F2" w14:textId="77777777" w:rsidR="00E36DDC" w:rsidRDefault="00E36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452C3" w14:textId="77777777" w:rsidR="00E36DDC" w:rsidRDefault="00E36DDC">
      <w:r>
        <w:separator/>
      </w:r>
    </w:p>
  </w:footnote>
  <w:footnote w:type="continuationSeparator" w:id="0">
    <w:p w14:paraId="1E2C5FE3" w14:textId="77777777" w:rsidR="00E36DDC" w:rsidRDefault="00E36D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536pt;height:16in;visibility:visible" o:bullet="t">
        <v:imagedata r:id="rId1" o:title=""/>
      </v:shape>
    </w:pict>
  </w:numPicBullet>
  <w:numPicBullet w:numPicBulletId="1">
    <w:pict>
      <v:shape id="_x0000_i1093" type="#_x0000_t75" style="width:1536pt;height:16in;visibility:visible" o:bullet="t">
        <v:imagedata r:id="rId2" o:title=""/>
      </v:shape>
    </w:pict>
  </w:numPicBullet>
  <w:numPicBullet w:numPicBulletId="2">
    <w:pict>
      <v:shape id="_x0000_i1094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  <w:num w:numId="11" w16cid:durableId="136440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51A9"/>
    <w:rsid w:val="00057611"/>
    <w:rsid w:val="00083C63"/>
    <w:rsid w:val="00093DC5"/>
    <w:rsid w:val="000B146C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224B03"/>
    <w:rsid w:val="00232862"/>
    <w:rsid w:val="00251E25"/>
    <w:rsid w:val="00252B76"/>
    <w:rsid w:val="00273B3B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7F93"/>
    <w:rsid w:val="00453214"/>
    <w:rsid w:val="00476FF5"/>
    <w:rsid w:val="004C3A6F"/>
    <w:rsid w:val="004C76B6"/>
    <w:rsid w:val="004D2C0A"/>
    <w:rsid w:val="004E0C50"/>
    <w:rsid w:val="005079D0"/>
    <w:rsid w:val="00510E03"/>
    <w:rsid w:val="00514F8A"/>
    <w:rsid w:val="005302B1"/>
    <w:rsid w:val="005411DF"/>
    <w:rsid w:val="0054551A"/>
    <w:rsid w:val="00561345"/>
    <w:rsid w:val="005618C2"/>
    <w:rsid w:val="00570EC9"/>
    <w:rsid w:val="00571DA1"/>
    <w:rsid w:val="005B3ADD"/>
    <w:rsid w:val="005B6D9F"/>
    <w:rsid w:val="005C3C54"/>
    <w:rsid w:val="005D21B6"/>
    <w:rsid w:val="005E3388"/>
    <w:rsid w:val="00624B2A"/>
    <w:rsid w:val="006251E6"/>
    <w:rsid w:val="00655935"/>
    <w:rsid w:val="006871A6"/>
    <w:rsid w:val="00697CBF"/>
    <w:rsid w:val="006B13B5"/>
    <w:rsid w:val="006D3DF3"/>
    <w:rsid w:val="00706953"/>
    <w:rsid w:val="00715197"/>
    <w:rsid w:val="007502E9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1A6B"/>
    <w:rsid w:val="008410EE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9064D6"/>
    <w:rsid w:val="00911E3C"/>
    <w:rsid w:val="00915846"/>
    <w:rsid w:val="0093149E"/>
    <w:rsid w:val="009465E1"/>
    <w:rsid w:val="00946862"/>
    <w:rsid w:val="00986DB0"/>
    <w:rsid w:val="00987DD7"/>
    <w:rsid w:val="009A47BB"/>
    <w:rsid w:val="009D3F89"/>
    <w:rsid w:val="009D5741"/>
    <w:rsid w:val="009D6B1F"/>
    <w:rsid w:val="00A0204A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26610"/>
    <w:rsid w:val="00C66C47"/>
    <w:rsid w:val="00C83B4F"/>
    <w:rsid w:val="00C92FF1"/>
    <w:rsid w:val="00CB6763"/>
    <w:rsid w:val="00CC1E56"/>
    <w:rsid w:val="00CF2EC0"/>
    <w:rsid w:val="00D04F1F"/>
    <w:rsid w:val="00D16F9A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36DDC"/>
    <w:rsid w:val="00E51678"/>
    <w:rsid w:val="00EB60AD"/>
    <w:rsid w:val="00ED7832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A47C7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1522</TotalTime>
  <Pages>3</Pages>
  <Words>153</Words>
  <Characters>876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17</cp:revision>
  <cp:lastPrinted>2023-10-11T00:05:00Z</cp:lastPrinted>
  <dcterms:created xsi:type="dcterms:W3CDTF">2021-04-22T03:17:00Z</dcterms:created>
  <dcterms:modified xsi:type="dcterms:W3CDTF">2024-01-02T05:37:00Z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