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ge">
                  <wp:posOffset>3959225</wp:posOffset>
                </wp:positionV>
                <wp:extent cx="6927215" cy="3369945"/>
                <wp:effectExtent l="139700" t="109220" r="141605" b="11747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215" cy="3369945"/>
                          <a:chOff x="3854" y="6578"/>
                          <a:chExt cx="10909" cy="5307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/Users/25430/Desktop/IMG_2117.JPGIMG_21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3962" y="6601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图片 9" descr="C:/Users/25430/Desktop/IMG_2119.JPGIMG_21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7774" y="6578"/>
                            <a:ext cx="3143" cy="2358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/Users/25430/Desktop/IMG_2120.JPGIMG_21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11549" y="6650"/>
                            <a:ext cx="3142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图片 20" descr="C:/Users/25430/Desktop/IMG_2122.JPGIMG_21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3854" y="9445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25430/Desktop/IMG_2124.JPGIMG_21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7886" y="9529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图片 23" descr="C:/Users/25430/Desktop/IMG_2125.JPGIMG_21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11621" y="9445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05pt;margin-top:311.75pt;height:265.35pt;width:545.45pt;mso-position-vertical-relative:page;z-index:251666432;mso-width-relative:page;mso-height-relative:page;" coordorigin="3854,6578" coordsize="10909,5307" o:gfxdata="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aA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Wg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">
                <o:lock v:ext="edit" aspectratio="f"/>
                <v:shape id="_x0000_s1026" o:spid="_x0000_s1026" o:spt="75" alt="C:/Users/25430/Desktop/IMG_2117.JPGIMG_2117" type="#_x0000_t75" style="position:absolute;left:3962;top:6601;height:2357;width:3143;" filled="f" o:preferrelative="t" stroked="f" coordsize="21600,21600" o:gfxdata="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UUX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top="10f" cropbottom="10f" o:title=""/>
                  <o:lock v:ext="edit" aspectratio="t"/>
                </v:shape>
                <v:shape id="_x0000_s1026" o:spid="_x0000_s1026" o:spt="75" alt="C:/Users/25430/Desktop/IMG_2119.JPGIMG_2119" type="#_x0000_t75" style="position:absolute;left:7774;top:6578;height:2358;width:3143;" filled="f" o:preferrelative="t" stroked="f" coordsize="21600,21600" o:gfxdata="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iTS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left="14f" cropright="14f" o:title=""/>
                  <o:lock v:ext="edit" aspectratio="t"/>
                </v:shape>
                <v:shape id="_x0000_s1026" o:spid="_x0000_s1026" o:spt="75" alt="C:/Users/25430/Desktop/IMG_2120.JPGIMG_2120" type="#_x0000_t75" style="position:absolute;left:11549;top:6650;height:2357;width:3142;" filled="f" o:preferrelative="t" stroked="f" coordsize="21600,21600" o:gfxdata="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LhW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left="14f" cropright="14f" o:title=""/>
                  <o:lock v:ext="edit" aspectratio="t"/>
                </v:shape>
                <v:shape id="_x0000_s1026" o:spid="_x0000_s1026" o:spt="75" alt="C:/Users/25430/Desktop/IMG_2122.JPGIMG_2122" type="#_x0000_t75" style="position:absolute;left:3854;top:9445;height:2357;width:3143;" filled="f" o:preferrelative="t" stroked="f" coordsize="21600,21600" o:gfxdata="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dnZ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top="10f" cropbottom="10f" o:title=""/>
                  <o:lock v:ext="edit" aspectratio="t"/>
                </v:shape>
                <v:shape id="_x0000_s1026" o:spid="_x0000_s1026" o:spt="75" alt="C:/Users/25430/Desktop/IMG_2124.JPGIMG_2124" type="#_x0000_t75" style="position:absolute;left:7886;top:9529;height:2357;width:3143;" filled="f" o:preferrelative="t" stroked="f" coordsize="21600,21600" o:gfxdata="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Zzt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top="10f" cropbottom="10f" o:title=""/>
                  <o:lock v:ext="edit" aspectratio="t"/>
                </v:shape>
                <v:shape id="_x0000_s1026" o:spid="_x0000_s1026" o:spt="75" alt="C:/Users/25430/Desktop/IMG_2125.JPGIMG_2125" type="#_x0000_t75" style="position:absolute;left:11621;top:9445;height:2357;width:3143;" filled="f" o:preferrelative="t" stroked="f" coordsize="21600,21600" o:gfxdata="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ru+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top="10f" cropbottom="10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今天的早点我们喝的是热乎乎的牛奶，有甜甜的饼干、香甜的玉米真是太丰富啦！宝贝们吃得津津有味，牛奶也都按个人所需喝完了。希望明天我们的宝贝们可以继续保持哦！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  <w:t>集体活动：填空格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这是一节有关规律排序的数学活动。按规律排序是指物体</w:t>
            </w:r>
            <w:r>
              <w:rPr>
                <w:rFonts w:ascii="Arial" w:hAnsi="Arial" w:cs="Arial"/>
                <w:szCs w:val="21"/>
              </w:rPr>
              <w:t>按照一种方法，重复出现在一个排列当中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。</w:t>
            </w:r>
            <w:r>
              <w:rPr>
                <w:rFonts w:hint="eastAsia"/>
              </w:rPr>
              <w:t>排序可以按颜色、形状、图案等多种规律排序。规律的形式有多种，如AB、AAB、ABB、AABB等。本次活动主要采用做花环的形式，引导幼儿从操作中感知规律、发现规律，能够体验A</w:t>
            </w:r>
            <w:r>
              <w:t>BAB</w:t>
            </w:r>
            <w:r>
              <w:rPr>
                <w:rFonts w:hint="eastAsia"/>
              </w:rPr>
              <w:t>的排列规律。在之前的学习活动中，幼儿有过按大小排序的经验。但要对一组物体进行有规律的排序，这是幼儿入学以来第一次接触，对于他们来说有一定的困难。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121920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2126.JPGIMG_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126.JPGIMG_21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211455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127.JPGIMG_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127.JPGIMG_21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128.JPGIMG_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128.JPGIMG_21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182880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129.JPGIMG_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129.JPGIMG_21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243205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130.JPGIMG_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130.JPGIMG_21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2132.JPGIMG_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2132.JPGIMG_21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板栗鸡翅、鸡蛋炒平菇、菠菜猪肝汤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190500</wp:posOffset>
            </wp:positionV>
            <wp:extent cx="1995170" cy="1496695"/>
            <wp:effectExtent l="139700" t="109220" r="135890" b="131445"/>
            <wp:wrapNone/>
            <wp:docPr id="16" name="图片 14" descr="C:/Users/25430/Desktop/BA8559BCDBE36A0F03FDB2E3C02A44D7.pngBA8559BCDBE36A0F03FDB2E3C02A4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C:/Users/25430/Desktop/BA8559BCDBE36A0F03FDB2E3C02A44D7.pngBA8559BCDBE36A0F03FDB2E3C02A44D7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t="-21" r="21" b="21"/>
                    <a:stretch>
                      <a:fillRect/>
                    </a:stretch>
                  </pic:blipFill>
                  <pic:spPr>
                    <a:xfrm>
                      <a:off x="5200650" y="161290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144780</wp:posOffset>
            </wp:positionV>
            <wp:extent cx="1995805" cy="1497330"/>
            <wp:effectExtent l="139700" t="109220" r="135255" b="130810"/>
            <wp:wrapNone/>
            <wp:docPr id="15" name="图片 9" descr="C:/Users/25430/Desktop/B027AF54B6E4F73BD0CB4BD832E70E38.pngB027AF54B6E4F73BD0CB4BD832E70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/Users/25430/Desktop/B027AF54B6E4F73BD0CB4BD832E70E38.pngB027AF54B6E4F73BD0CB4BD832E70E38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t="-21" r="21" b="21"/>
                    <a:stretch>
                      <a:fillRect/>
                    </a:stretch>
                  </pic:blipFill>
                  <pic:spPr>
                    <a:xfrm>
                      <a:off x="2803525" y="156718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159385</wp:posOffset>
            </wp:positionV>
            <wp:extent cx="1995805" cy="1496695"/>
            <wp:effectExtent l="139700" t="109220" r="135255" b="131445"/>
            <wp:wrapNone/>
            <wp:docPr id="12" name="图片 7" descr="C:/Users/25430/Desktop/51811D631567E5F8001C0FEA04894ACF.png51811D631567E5F8001C0FEA04894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/Users/25430/Desktop/51811D631567E5F8001C0FEA04894ACF.png51811D631567E5F8001C0FEA04894ACF"/>
                    <pic:cNvPicPr>
                      <a:picLocks noChangeAspect="1"/>
                    </pic:cNvPicPr>
                  </pic:nvPicPr>
                  <pic:blipFill>
                    <a:blip r:embed="rId19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382905" y="1581785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187325</wp:posOffset>
            </wp:positionV>
            <wp:extent cx="1995805" cy="1496695"/>
            <wp:effectExtent l="139700" t="109220" r="135255" b="131445"/>
            <wp:wrapNone/>
            <wp:docPr id="19" name="图片 23" descr="C:/Users/25430/Desktop/DA5BB85A584DB17A529D1A4AFA26744E.pngDA5BB85A584DB17A529D1A4AFA267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C:/Users/25430/Desktop/DA5BB85A584DB17A529D1A4AFA26744E.pngDA5BB85A584DB17A529D1A4AFA26744E"/>
                    <pic:cNvPicPr>
                      <a:picLocks noChangeAspect="1"/>
                    </pic:cNvPicPr>
                  </pic:nvPicPr>
                  <pic:blipFill>
                    <a:blip r:embed="rId20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5246370" y="3387725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240665</wp:posOffset>
            </wp:positionV>
            <wp:extent cx="1995805" cy="1496695"/>
            <wp:effectExtent l="139700" t="109220" r="135255" b="131445"/>
            <wp:wrapNone/>
            <wp:docPr id="18" name="图片 21" descr="C:/Users/25430/Desktop/D2516D396FE6795ADEB56CF6CB58EC8B.pngD2516D396FE6795ADEB56CF6CB58E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C:/Users/25430/Desktop/D2516D396FE6795ADEB56CF6CB58EC8B.pngD2516D396FE6795ADEB56CF6CB58EC8B"/>
                    <pic:cNvPicPr>
                      <a:picLocks noChangeAspect="1"/>
                    </pic:cNvPicPr>
                  </pic:nvPicPr>
                  <pic:blipFill>
                    <a:blip r:embed="rId21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2874645" y="3441065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187325</wp:posOffset>
            </wp:positionV>
            <wp:extent cx="1995805" cy="1496695"/>
            <wp:effectExtent l="139700" t="109220" r="135255" b="131445"/>
            <wp:wrapNone/>
            <wp:docPr id="17" name="图片 20" descr="C:/Users/25430/Desktop/C7ABCC6ABC8949E080EEE4CE96F2D56E.pngC7ABCC6ABC8949E080EEE4CE96F2D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C:/Users/25430/Desktop/C7ABCC6ABC8949E080EEE4CE96F2D56E.pngC7ABCC6ABC8949E080EEE4CE96F2D56E"/>
                    <pic:cNvPicPr>
                      <a:picLocks noChangeAspect="1"/>
                    </pic:cNvPicPr>
                  </pic:nvPicPr>
                  <pic:blipFill>
                    <a:blip r:embed="rId22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314325" y="3387725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page" w:tblpX="1771" w:tblpY="75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1LCJoZGlkIjoiMWI4NWYzZGFkNDJiYTY1ODFjMTg3YjM5MmNjODNlNDkiLCJ1c2VyQ291bnQiOjE4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3AB49A3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</TotalTime>
  <ScaleCrop>false</ScaleCrop>
  <LinksUpToDate>false</LinksUpToDate>
  <CharactersWithSpaces>884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2023-12-21T07:20:01Z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2BB12B2685304CA590F86F5C059B23EB_13</vt:lpwstr>
  </property>
  <property fmtid="{D5CDD505-2E9C-101B-9397-08002B2CF9AE}" pid="5" name="commondata">
    <vt:lpwstr>eyJjb3VudCI6NywiaGRpZCI6IjgwMTFkOGIxOGI4YTJiZmJhMDYwMGRlZGE2MzM2NjlhIiwidXNlckNvdW50Ijo3fQ==</vt:lpwstr>
  </property>
</Properties>
</file>