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，3人休学,1人请假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2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1007745</wp:posOffset>
            </wp:positionV>
            <wp:extent cx="1995170" cy="1496695"/>
            <wp:effectExtent l="139700" t="109220" r="135890" b="131445"/>
            <wp:wrapSquare wrapText="bothSides"/>
            <wp:docPr id="14" name="图片 14" descr="C:/Users/25430/Desktop/IMG_2151.JPGIMG_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25430/Desktop/IMG_2151.JPGIMG_2151"/>
                    <pic:cNvPicPr>
                      <a:picLocks noChangeAspect="1"/>
                    </pic:cNvPicPr>
                  </pic:nvPicPr>
                  <pic:blipFill>
                    <a:blip r:embed="rId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2028825</wp:posOffset>
            </wp:positionV>
            <wp:extent cx="1995170" cy="1496695"/>
            <wp:effectExtent l="139700" t="109220" r="135890" b="131445"/>
            <wp:wrapSquare wrapText="bothSides"/>
            <wp:docPr id="8" name="图片 8" descr="C:/Users/25430/Desktop/IMG_2152.JPGIMG_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25430/Desktop/IMG_2152.JPGIMG_2152"/>
                    <pic:cNvPicPr>
                      <a:picLocks noChangeAspect="1"/>
                    </pic:cNvPicPr>
                  </pic:nvPicPr>
                  <pic:blipFill>
                    <a:blip r:embed="rId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3135630</wp:posOffset>
            </wp:positionH>
            <wp:positionV relativeFrom="page">
              <wp:posOffset>5826760</wp:posOffset>
            </wp:positionV>
            <wp:extent cx="1995170" cy="1496695"/>
            <wp:effectExtent l="139700" t="109220" r="135890" b="131445"/>
            <wp:wrapSquare wrapText="bothSides"/>
            <wp:docPr id="11" name="图片 11" descr="C:/Users/25430/Desktop/IMG_2153.JPGIMG_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25430/Desktop/IMG_2153.JPGIMG_2153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1843405</wp:posOffset>
            </wp:positionH>
            <wp:positionV relativeFrom="page">
              <wp:posOffset>3997325</wp:posOffset>
            </wp:positionV>
            <wp:extent cx="1995805" cy="1497330"/>
            <wp:effectExtent l="139700" t="109220" r="135255" b="130810"/>
            <wp:wrapSquare wrapText="bothSides"/>
            <wp:docPr id="9" name="图片 9" descr="C:/Users/25430/Desktop/IMG_2150.JPGIMG_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25430/Desktop/IMG_2150.JPGIMG_2150"/>
                    <pic:cNvPicPr>
                      <a:picLocks noChangeAspect="1"/>
                    </pic:cNvPicPr>
                  </pic:nvPicPr>
                  <pic:blipFill>
                    <a:blip r:embed="rId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ge">
              <wp:posOffset>4011930</wp:posOffset>
            </wp:positionV>
            <wp:extent cx="1995805" cy="1496695"/>
            <wp:effectExtent l="139700" t="109220" r="135255" b="131445"/>
            <wp:wrapTopAndBottom/>
            <wp:docPr id="7" name="图片 7" descr="C:/Users/25430/Desktop/IMG_2148.JPGIMG_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25430/Desktop/IMG_2148.JPGIMG_2148"/>
                    <pic:cNvPicPr>
                      <a:picLocks noChangeAspect="1"/>
                    </pic:cNvPicPr>
                  </pic:nvPicPr>
                  <pic:blipFill>
                    <a:blip r:embed="rId9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今天的早点我们喝的是热乎乎的牛奶，有甜甜的饼干、香甜的坚果真是太丰富啦！宝贝们吃得津津有味，牛奶也都按个人所需喝完了。希望明天我们的宝贝们可以继续保持哦！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-7810500</wp:posOffset>
                </wp:positionV>
                <wp:extent cx="6927850" cy="1550035"/>
                <wp:effectExtent l="139700" t="109220" r="140970" b="13906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850" cy="1550035"/>
                          <a:chOff x="3854" y="9445"/>
                          <a:chExt cx="10910" cy="2441"/>
                        </a:xfrm>
                      </wpg:grpSpPr>
                      <pic:pic xmlns:pic="http://schemas.openxmlformats.org/drawingml/2006/picture">
                        <pic:nvPicPr>
                          <pic:cNvPr id="20" name="图片 20" descr="C:/Users/25430/Desktop/IMG_2303(20231227-133746).JPGIMG_2303(20231227-133746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3854" y="9445"/>
                            <a:ext cx="3143" cy="2357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图片 21" descr="C:/Users/25430/Desktop/IMG_2304(20231227-133750).JPGIMG_2304(20231227-133750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7886" y="9529"/>
                            <a:ext cx="3143" cy="2357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图片 23" descr="C:/Users/25430/Desktop/IMG_2305(20231227-133752).JPGIMG_2305(20231227-13375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11621" y="9445"/>
                            <a:ext cx="3143" cy="2357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6.3pt;margin-top:-615pt;height:122.05pt;width:545.5pt;mso-wrap-distance-bottom:0pt;mso-wrap-distance-top:0pt;z-index:251666432;mso-width-relative:page;mso-height-relative:page;" coordorigin="3854,9445" coordsize="10910,2441" o:gfxdata="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">
                <o:lock v:ext="edit" aspectratio="f"/>
                <v:shape id="_x0000_s1026" o:spid="_x0000_s1026" o:spt="75" alt="C:/Users/25430/Desktop/IMG_2303(20231227-133746).JPGIMG_2303(20231227-133746)" type="#_x0000_t75" style="position:absolute;left:3854;top:9445;height:2357;width:3143;" filled="f" o:preferrelative="t" stroked="f" coordsize="21600,21600" o:gfxdata="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aJPN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cropleft="-10f" croptop="10f" cropright="10f" cropbottom="10f" o:title="IMG_2303(20231227-133746)"/>
                  <o:lock v:ext="edit" aspectratio="t"/>
                </v:shape>
                <v:shape id="_x0000_s1026" o:spid="_x0000_s1026" o:spt="75" alt="C:/Users/25430/Desktop/IMG_2304(20231227-133750).JPGIMG_2304(20231227-133750)" type="#_x0000_t75" style="position:absolute;left:7886;top:9529;height:2357;width:3143;" filled="f" o:preferrelative="t" stroked="f" coordsize="21600,21600" o:gfxdata="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pPCM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cropleft="-10f" croptop="10f" cropright="10f" cropbottom="10f" o:title="IMG_2304(20231227-133750)"/>
                  <o:lock v:ext="edit" aspectratio="t"/>
                </v:shape>
                <v:shape id="_x0000_s1026" o:spid="_x0000_s1026" o:spt="75" alt="C:/Users/25430/Desktop/IMG_2305(20231227-133752).JPGIMG_2305(20231227-133752)" type="#_x0000_t75" style="position:absolute;left:11621;top:9445;height:2357;width:3143;" filled="f" o:preferrelative="t" stroked="f" coordsize="21600,21600" o:gfxdata="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Y58n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cropleft="-10f" croptop="10f" cropright="10f" cropbottom="10f" o:title="IMG_2305(20231227-133752)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  <w:t>户外活动：亿童攀爬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adjustRightInd w:val="0"/>
              <w:spacing w:line="360" w:lineRule="exact"/>
              <w:ind w:firstLine="420" w:firstLineChars="20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7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2306(20231227-134055).JPGIMG_2306(20231227-13405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2306(20231227-134055).JPGIMG_2306(20231227-134055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217805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2307(20231227-134109).JPGIMG_2307(20231227-1341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2307(20231227-134109).JPGIMG_2307(20231227-134109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134620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2308(20231227-134114).JPGIMG_2308(20231227-1341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2308(20231227-134114).JPGIMG_2308(20231227-134114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189230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2309(20231227-134118).JPGIMG_2309(20231227-1341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2309(20231227-134118).JPGIMG_2309(20231227-134118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249555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2310(20231227-134121).JPGIMG_2310(20231227-1341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2310(20231227-134121).JPGIMG_2310(20231227-13412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2311(20231227-134125).JPGIMG_2311(20231227-134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2311(20231227-134125).JPGIMG_2311(20231227-134125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红烧素鸡、松仁玉米、荠菜粉丝汤</w:t>
      </w:r>
      <w:bookmarkStart w:id="0" w:name="_GoBack"/>
      <w:bookmarkEnd w:id="0"/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气温开始变冷，温差较大，请家长们为孩子及时增减衣物，以免受凉感冒哦！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U0LCJoZGlkIjoiMWI4NWYzZGFkNDJiYTY1ODFjMTg3YjM5MmNjODNlNDkiLCJ1c2VyQ291bnQiOjE3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3AB49A3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46F57E4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64738"/>
    <w:rsid w:val="395F70E5"/>
    <w:rsid w:val="396C5269"/>
    <w:rsid w:val="3A325BDF"/>
    <w:rsid w:val="3B082828"/>
    <w:rsid w:val="3B5F384E"/>
    <w:rsid w:val="3D545A50"/>
    <w:rsid w:val="3D6400AA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7076F"/>
    <w:rsid w:val="694A521D"/>
    <w:rsid w:val="69EE1271"/>
    <w:rsid w:val="6B6528FC"/>
    <w:rsid w:val="6B8D0587"/>
    <w:rsid w:val="6C0D43A6"/>
    <w:rsid w:val="6C855C80"/>
    <w:rsid w:val="6D2C380D"/>
    <w:rsid w:val="6D964D18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22</TotalTime>
  <ScaleCrop>false</ScaleCrop>
  <LinksUpToDate>false</LinksUpToDate>
  <CharactersWithSpaces>884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2023-09-05T05:36:00Z</cp:lastPrinted>
  <dcterms:modified xsi:type="dcterms:W3CDTF">2023-12-27T05:47:09Z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DBFC986ED3BD443C8903376E17788BE5_13</vt:lpwstr>
  </property>
  <property fmtid="{D5CDD505-2E9C-101B-9397-08002B2CF9AE}" pid="5" name="commondata">
    <vt:lpwstr>eyJjb3VudCI6NywiaGRpZCI6IjgwMTFkOGIxOGI4YTJiZmJhMDYwMGRlZGE2MzM2NjlhIiwidXNlckNvdW50Ijo3fQ==</vt:lpwstr>
  </property>
</Properties>
</file>