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小六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一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default" w:ascii="宋体" w:hAnsi="宋体" w:eastAsia="宋体" w:cs="宋体"/>
          <w:sz w:val="24"/>
          <w:szCs w:val="24"/>
        </w:rPr>
        <w:t>9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default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郭慕芸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马筱萌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这些小朋友在来园时有序的摆放水杯、签到、选择情绪牌。韩泽霖知道要把带来的围巾整齐的叠好再放到抽屉里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区域活动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eastAsia="zh-Hans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在今天的区域游戏中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建构区中魏书宇和冯逸凡能够知道先穿好鞋套在进区域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赵天瑞在阅读区看一本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《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下雪了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》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的图书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韩泽霖在玩编故事的游戏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科探区中林清姝在制作传声筒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在益智区中魏书宇和郭慕芸在玩磁力片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美工区中鞠奕鸿在用玉米粒制作小蛇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许晨依在用漂亮的颜色装饰帽子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tbl>
      <w:tblPr>
        <w:tblStyle w:val="10"/>
        <w:tblpPr w:leftFromText="180" w:rightFromText="180" w:vertAnchor="text" w:horzAnchor="page" w:tblpX="1413" w:tblpY="227"/>
        <w:tblOverlap w:val="never"/>
        <w:tblW w:w="98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4"/>
        <w:gridCol w:w="3285"/>
        <w:gridCol w:w="32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51" w:hRule="atLeast"/>
        </w:trPr>
        <w:tc>
          <w:tcPr>
            <w:tcW w:w="3284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945640" cy="1459230"/>
                  <wp:effectExtent l="0" t="0" r="10160" b="13970"/>
                  <wp:docPr id="8" name="图片 8" descr="9e7335d0471557809ad9c8c0652cf9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9e7335d0471557809ad9c8c0652cf9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945640" cy="1459230"/>
                  <wp:effectExtent l="0" t="0" r="10160" b="13970"/>
                  <wp:docPr id="9" name="图片 9" descr="bc540c8810e45e916393e5312983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bc540c8810e45e916393e5312983100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945640" cy="1459230"/>
                  <wp:effectExtent l="0" t="0" r="10160" b="13970"/>
                  <wp:docPr id="10" name="图片 10" descr="4494cfb6d78b4996da9f4242c3b60b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494cfb6d78b4996da9f4242c3b60bc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今天我们开展了音乐活动</w:t>
      </w:r>
      <w:r>
        <w:rPr>
          <w:rFonts w:hint="eastAsia" w:ascii="宋体" w:hAnsi="宋体" w:eastAsia="宋体" w:cs="宋体"/>
          <w:kern w:val="2"/>
          <w:sz w:val="24"/>
          <w:szCs w:val="24"/>
          <w:lang w:eastAsia="zh-Hans" w:bidi="ar-SA"/>
        </w:rPr>
        <w:t>《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新年好</w:t>
      </w:r>
      <w:r>
        <w:rPr>
          <w:rFonts w:hint="eastAsia" w:ascii="宋体" w:hAnsi="宋体" w:eastAsia="宋体" w:cs="宋体"/>
          <w:kern w:val="2"/>
          <w:sz w:val="24"/>
          <w:szCs w:val="24"/>
          <w:lang w:eastAsia="zh-Hans" w:bidi="ar-SA"/>
        </w:rPr>
        <w:t>》</w:t>
      </w:r>
      <w:r>
        <w:rPr>
          <w:rFonts w:hint="eastAsia" w:ascii="宋体" w:hAnsi="宋体" w:eastAsia="宋体" w:cs="宋体"/>
          <w:kern w:val="2"/>
          <w:sz w:val="24"/>
          <w:szCs w:val="24"/>
          <w:lang w:eastAsia="zh-CN" w:bidi="ar-SA"/>
        </w:rPr>
        <w:t>。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《新年好》是一节歌唱活动，它是一首英国儿童歌曲，3／4拍，F大调，是由两个乐句构成的一段体结构，有规律的“︱</w:t>
      </w:r>
      <w:r>
        <w:rPr>
          <w:rFonts w:hint="eastAsia" w:ascii="宋体" w:hAnsi="宋体" w:eastAsia="宋体" w:cs="宋体"/>
          <w:bCs/>
          <w:kern w:val="0"/>
          <w:sz w:val="24"/>
          <w:szCs w:val="24"/>
          <w:u w:val="single"/>
        </w:rPr>
        <w:t>XX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 X X︱ ”节奏贯穿全曲，旋律主要采用模进的手法。曲调优美、流畅，歌词质朴亲切，能将人们带入互相祝贺新年的欢乐情景中，进而表现人们载歌载舞互相祝贺、轻松而愉快的心情。本次活动主要引导</w:t>
      </w:r>
      <w:r>
        <w:rPr>
          <w:rFonts w:hint="eastAsia" w:ascii="宋体" w:hAnsi="宋体" w:eastAsia="宋体" w:cs="宋体"/>
          <w:sz w:val="24"/>
          <w:szCs w:val="24"/>
        </w:rPr>
        <w:t>幼儿在欣赏歌曲、理解歌词内容上学唱歌曲，为了激发孩子歌唱的兴趣，为歌曲创编简单的动作，边唱边做简单的动作。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林清姝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许晨依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王韵涵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</w:t>
      </w:r>
      <w:r>
        <w:rPr>
          <w:rFonts w:hint="eastAsia" w:ascii="宋体" w:hAnsi="宋体" w:eastAsia="宋体" w:cs="宋体"/>
          <w:sz w:val="24"/>
          <w:szCs w:val="24"/>
        </w:rPr>
        <w:t>感受三拍子的歌曲，并用自然的声音演唱。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我们今天在教室里进行了活动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我们把桌子和椅子拼在了一起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大家一个个排好队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一个接一个的在椅子上走一走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在桌子上练习爬一爬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tbl>
      <w:tblPr>
        <w:tblStyle w:val="10"/>
        <w:tblpPr w:leftFromText="180" w:rightFromText="180" w:vertAnchor="text" w:horzAnchor="page" w:tblpX="1344" w:tblpY="154"/>
        <w:tblOverlap w:val="never"/>
        <w:tblW w:w="98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4"/>
        <w:gridCol w:w="3284"/>
        <w:gridCol w:w="3284"/>
      </w:tblGrid>
      <w:tr>
        <w:trPr>
          <w:trHeight w:val="2200" w:hRule="atLeast"/>
        </w:trPr>
        <w:tc>
          <w:tcPr>
            <w:tcW w:w="32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eastAsia="zh-Han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-1310640</wp:posOffset>
                  </wp:positionV>
                  <wp:extent cx="1945640" cy="1459230"/>
                  <wp:effectExtent l="0" t="0" r="10160" b="13970"/>
                  <wp:wrapTight wrapText="bothSides">
                    <wp:wrapPolygon>
                      <wp:start x="0" y="0"/>
                      <wp:lineTo x="0" y="21055"/>
                      <wp:lineTo x="21431" y="21055"/>
                      <wp:lineTo x="21431" y="0"/>
                      <wp:lineTo x="0" y="0"/>
                    </wp:wrapPolygon>
                  </wp:wrapTight>
                  <wp:docPr id="2" name="图片 2" descr="8815d77e8f57c6db3c6164d0a6aeda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815d77e8f57c6db3c6164d0a6aeda8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eastAsia="zh-Han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-1310640</wp:posOffset>
                  </wp:positionV>
                  <wp:extent cx="1945640" cy="1459230"/>
                  <wp:effectExtent l="0" t="0" r="10160" b="13970"/>
                  <wp:wrapTight wrapText="bothSides">
                    <wp:wrapPolygon>
                      <wp:start x="0" y="0"/>
                      <wp:lineTo x="0" y="21055"/>
                      <wp:lineTo x="21431" y="21055"/>
                      <wp:lineTo x="21431" y="0"/>
                      <wp:lineTo x="0" y="0"/>
                    </wp:wrapPolygon>
                  </wp:wrapTight>
                  <wp:docPr id="3" name="图片 3" descr="97df5b31f846b2f914ac4aa0dd447a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7df5b31f846b2f914ac4aa0dd447af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eastAsia="zh-Han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1945640" cy="1459230"/>
                  <wp:effectExtent l="0" t="0" r="10160" b="13970"/>
                  <wp:wrapTight wrapText="bothSides">
                    <wp:wrapPolygon>
                      <wp:start x="0" y="0"/>
                      <wp:lineTo x="0" y="21055"/>
                      <wp:lineTo x="21431" y="21055"/>
                      <wp:lineTo x="21431" y="0"/>
                      <wp:lineTo x="0" y="0"/>
                    </wp:wrapPolygon>
                  </wp:wrapTight>
                  <wp:docPr id="5" name="图片 5" descr="aeba3a15272acf94ac7f931adfd0b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aeba3a15272acf94ac7f931adfd0bfa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0" w:hRule="atLeast"/>
        </w:trPr>
        <w:tc>
          <w:tcPr>
            <w:tcW w:w="32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eastAsia="zh-Hans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111125</wp:posOffset>
                  </wp:positionV>
                  <wp:extent cx="1920240" cy="1440180"/>
                  <wp:effectExtent l="0" t="0" r="10160" b="7620"/>
                  <wp:wrapTight wrapText="bothSides">
                    <wp:wrapPolygon>
                      <wp:start x="0" y="0"/>
                      <wp:lineTo x="0" y="21333"/>
                      <wp:lineTo x="21429" y="21333"/>
                      <wp:lineTo x="21429" y="0"/>
                      <wp:lineTo x="0" y="0"/>
                    </wp:wrapPolygon>
                  </wp:wrapTight>
                  <wp:docPr id="6" name="图片 6" descr="523cacc5b29136f2ad73b706af807f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523cacc5b29136f2ad73b706af807fd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eastAsia="zh-Hans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69850</wp:posOffset>
                  </wp:positionV>
                  <wp:extent cx="1945640" cy="1459230"/>
                  <wp:effectExtent l="0" t="0" r="10160" b="13970"/>
                  <wp:wrapTight wrapText="bothSides">
                    <wp:wrapPolygon>
                      <wp:start x="0" y="0"/>
                      <wp:lineTo x="0" y="21055"/>
                      <wp:lineTo x="21431" y="21055"/>
                      <wp:lineTo x="21431" y="0"/>
                      <wp:lineTo x="0" y="0"/>
                    </wp:wrapPolygon>
                  </wp:wrapTight>
                  <wp:docPr id="7" name="图片 7" descr="d883e5332c4af3bb9a9ae7f3fc3b7e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883e5332c4af3bb9a9ae7f3fc3b7e8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eastAsia="zh-Hans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123825</wp:posOffset>
                  </wp:positionV>
                  <wp:extent cx="1920240" cy="1440180"/>
                  <wp:effectExtent l="0" t="0" r="10160" b="7620"/>
                  <wp:wrapTight wrapText="bothSides">
                    <wp:wrapPolygon>
                      <wp:start x="0" y="0"/>
                      <wp:lineTo x="0" y="21333"/>
                      <wp:lineTo x="21429" y="21333"/>
                      <wp:lineTo x="21429" y="0"/>
                      <wp:lineTo x="0" y="0"/>
                    </wp:wrapPolygon>
                  </wp:wrapTight>
                  <wp:docPr id="11" name="图片 11" descr="8815d77e8f57c6db3c6164d0a6aeda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8815d77e8f57c6db3c6164d0a6aeda8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本月交通安全专题已经上线，请在安全教育平台上完成相应内容。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2.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最近气温低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请大家注意防寒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防冻哦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  <w:bookmarkStart w:id="0" w:name="_GoBack"/>
      <w:bookmarkEnd w:id="0"/>
    </w:p>
    <w:p>
      <w:pPr>
        <w:numPr>
          <w:ilvl w:val="0"/>
          <w:numId w:val="0"/>
        </w:numPr>
        <w:spacing w:line="400" w:lineRule="exact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br w:type="textWrapping"/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17780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2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57451C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CA284D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D50F81"/>
    <w:rsid w:val="DFFFD0BB"/>
    <w:rsid w:val="E7F9A5FD"/>
    <w:rsid w:val="E9F358C4"/>
    <w:rsid w:val="EA396856"/>
    <w:rsid w:val="EBC2CD98"/>
    <w:rsid w:val="EBEBA16B"/>
    <w:rsid w:val="ECFFC907"/>
    <w:rsid w:val="EDBB180B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A1B89"/>
    <w:rsid w:val="FAFC2ED5"/>
    <w:rsid w:val="FBB79769"/>
    <w:rsid w:val="FBC31ABB"/>
    <w:rsid w:val="FBEDD189"/>
    <w:rsid w:val="FBFCC729"/>
    <w:rsid w:val="FC79CB9D"/>
    <w:rsid w:val="FD768A22"/>
    <w:rsid w:val="FD7EA79E"/>
    <w:rsid w:val="FDDFC22F"/>
    <w:rsid w:val="FDFB2B31"/>
    <w:rsid w:val="FDFF5E44"/>
    <w:rsid w:val="FE751621"/>
    <w:rsid w:val="FEFD0C6D"/>
    <w:rsid w:val="FEFFD42C"/>
    <w:rsid w:val="FF2FB26B"/>
    <w:rsid w:val="FF47FF52"/>
    <w:rsid w:val="FFA74C52"/>
    <w:rsid w:val="FFB287E9"/>
    <w:rsid w:val="FFBF6ECA"/>
    <w:rsid w:val="FFCF06E2"/>
    <w:rsid w:val="FFEF9A76"/>
    <w:rsid w:val="FFF7ED24"/>
    <w:rsid w:val="FFFC7FEE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4</TotalTime>
  <ScaleCrop>false</ScaleCrop>
  <LinksUpToDate>false</LinksUpToDate>
  <CharactersWithSpaces>790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2021-04-30T11:17:00Z</dcterms:created>
  <dc:creator>yixuange</dc:creator>
  <cp:lastModifiedBy>湘絮</cp:lastModifiedBy>
  <cp:lastPrinted>2023-02-23T07:53:00Z</cp:lastPrinted>
  <dcterms:modified xsi:type="dcterms:W3CDTF">2023-12-25T13:09:24Z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