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13335</wp:posOffset>
            </wp:positionH>
            <wp:positionV relativeFrom="paragraph">
              <wp:posOffset>-2099310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-36195</wp:posOffset>
            </wp:positionH>
            <wp:positionV relativeFrom="paragraph">
              <wp:posOffset>61595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牛奶、徐福记小丸煎饼  曲奇、康元饼干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血糯米饭、大栗烧鸡翅中、平菇大蒜炒鸡蛋、菠菜猪肝汤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点心：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芋艿红薯汤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水果：桂圆、芭蕉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ind w:firstLine="240" w:firstLineChars="1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240" w:firstLineChars="1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s平菇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ind w:firstLine="240" w:firstLineChars="1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s鸡蛋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12.21/IMG_8452(1).JPGIMG_84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12.21/IMG_8452(1).JPGIMG_845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/Users/lulu/OneDrive/桌面/12.21/IMG_8456(20231221-081800).JPGIMG_8456(20231221-0818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lulu/OneDrive/桌面/12.21/IMG_8456(20231221-081800).JPGIMG_8456(20231221-0818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500" r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6" descr="C:/Users/lulu/OneDrive/桌面/12.21/IMG_8453(1).JPGIMG_84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C:/Users/lulu/OneDrive/桌面/12.21/IMG_8453(1).JPGIMG_845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12.21/IMG_8459(1).JPGIMG_84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12.21/IMG_8459(1).JPGIMG_845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5" descr="C:/Users/lulu/OneDrive/桌面/12.21/IMG_8455(1).JPGIMG_84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lulu/OneDrive/桌面/12.21/IMG_8455(1).JPGIMG_845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5" descr="C:/Users/lulu/OneDrive/桌面/12.21/IMG_8462.JPGIMG_8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lulu/OneDrive/桌面/12.21/IMG_8462.JPGIMG_8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b/>
          <w:bCs w:val="0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b/>
          <w:bCs w:val="0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数学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填空格</w:t>
      </w:r>
      <w:r>
        <w:rPr>
          <w:rStyle w:val="12"/>
          <w:rFonts w:ascii="Sitka Display" w:hAnsi="Sitka Display" w:eastAsia="Sitka Display" w:cs="Sitka Display"/>
          <w:b/>
          <w:bCs w:val="0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>这是一节有关规律排序的数学活动。按规律排序是指物体</w:t>
      </w:r>
      <w:r>
        <w:rPr>
          <w:rFonts w:ascii="Arial" w:hAnsi="Arial" w:cs="Arial"/>
          <w:szCs w:val="21"/>
        </w:rPr>
        <w:t>按照一种方法，重复出现在一个排列当中</w:t>
      </w:r>
      <w:r>
        <w:rPr>
          <w:rFonts w:ascii="Arial" w:hAnsi="Arial" w:cs="Arial"/>
          <w:color w:val="333333"/>
          <w:sz w:val="20"/>
          <w:szCs w:val="20"/>
        </w:rPr>
        <w:t>。</w:t>
      </w:r>
      <w:r>
        <w:rPr>
          <w:rFonts w:hint="eastAsia"/>
        </w:rPr>
        <w:t>排序可以按颜色、形状、图案等多种规律排序。规律的形式有多种，如AB、AAB、ABB、AABB等。本次活动主要采用做花环的形式，引导幼儿从操作中感知规律、发现规律，能够体验A</w:t>
      </w:r>
      <w:r>
        <w:t>BAB</w:t>
      </w:r>
      <w:r>
        <w:rPr>
          <w:rFonts w:hint="eastAsia"/>
        </w:rPr>
        <w:t>的排列规律。</w:t>
      </w:r>
    </w:p>
    <w:p>
      <w:pPr>
        <w:jc w:val="both"/>
        <w:rPr>
          <w:rFonts w:hint="eastAsia"/>
        </w:rPr>
      </w:pPr>
      <w:r>
        <w:rPr>
          <w:rFonts w:hint="eastAsia"/>
        </w:rPr>
        <w:t>在之前的学习活动中，幼儿有过按大小排序的经验。但要对一组物体进行有规律的排序，这是幼儿入学以来第一次接触，对于他们来说有一定的困难。</w:t>
      </w:r>
    </w:p>
    <w:p>
      <w:pPr>
        <w:ind w:firstLine="4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活动中，大多数幼儿能自己按照</w:t>
      </w:r>
      <w:r>
        <w:rPr>
          <w:rFonts w:hint="eastAsia"/>
        </w:rPr>
        <w:t>AB</w:t>
      </w:r>
      <w:r>
        <w:rPr>
          <w:rFonts w:hint="eastAsia"/>
          <w:lang w:val="en-US" w:eastAsia="zh-CN"/>
        </w:rPr>
        <w:t>规律操作，但是还有几位幼儿不明白操作要求，操作不对哦！</w:t>
      </w:r>
    </w:p>
    <w:p>
      <w:pPr>
        <w:ind w:firstLine="420"/>
        <w:jc w:val="both"/>
        <w:rPr>
          <w:rFonts w:hint="default"/>
          <w:lang w:val="en-US" w:eastAsia="zh-CN"/>
        </w:rPr>
      </w:pPr>
    </w:p>
    <w:p>
      <w:pPr>
        <w:ind w:firstLine="420"/>
        <w:jc w:val="both"/>
        <w:rPr>
          <w:rFonts w:hint="default"/>
          <w:lang w:val="en-US" w:eastAsia="zh-CN"/>
        </w:rPr>
      </w:pP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5" descr="C:/Users/lulu/OneDrive/桌面/12.21/IMG_8477.JPGIMG_8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2.21/IMG_8477.JPGIMG_8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5" descr="C:/Users/lulu/OneDrive/桌面/12.21/IMG_8486.JPGIMG_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C:/Users/lulu/OneDrive/桌面/12.21/IMG_8486.JPGIMG_8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0" name="图片 6" descr="C:/Users/lulu/OneDrive/桌面/12.21/IMG_8480(1).JPGIMG_848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/Users/lulu/OneDrive/桌面/12.21/IMG_8480(1).JPGIMG_848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6" descr="C:/Users/lulu/OneDrive/桌面/12.21/IMG_8487(1).JPGIMG_84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/Users/lulu/OneDrive/桌面/12.21/IMG_8487(1).JPGIMG_848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12.21/IMG_8481.JPGIMG_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12.21/IMG_8481.JPGIMG_8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5" descr="C:/Users/lulu/OneDrive/桌面/12.21/IMG_8488(1).JPGIMG_848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lulu/OneDrive/桌面/12.21/IMG_8488(1).JPGIMG_848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21897" b="21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/>
        </w:rPr>
      </w:pPr>
    </w:p>
    <w:p>
      <w:pPr>
        <w:jc w:val="both"/>
        <w:rPr>
          <w:rFonts w:hint="eastAsia"/>
        </w:rPr>
      </w:pPr>
    </w:p>
    <w:p>
      <w:pPr>
        <w:ind w:firstLine="42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今天我们在走廊玩了亿童的钻怕区域，看，有的孩子在下面爬，有的孩子爬到上面的架子上，还有的孩子则坐在上面，每个人都玩的特别开心。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12.21/IMG_8492(1).JPGIMG_84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12.21/IMG_8492(1).JPGIMG_849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11" descr="C:/Users/lulu/OneDrive/桌面/12.21/IMG_8502.JPGIMG_8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12.21/IMG_8502.JPGIMG_8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12.21/IMG_8495.JPGIMG_8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12.21/IMG_8495.JPGIMG_8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6" descr="C:/Users/lulu/OneDrive/桌面/12.21/IMG_8504.JPGIMG_8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/Users/lulu/OneDrive/桌面/12.21/IMG_8504.JPGIMG_8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/Users/lulu/OneDrive/桌面/12.21/IMG_8499.JPGIMG_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/Users/lulu/OneDrive/桌面/12.21/IMG_8499.JPGIMG_8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12.21/IMG_8505.JPGIMG_8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12.21/IMG_8505.JPGIMG_8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80" w:firstLineChars="200"/>
        <w:jc w:val="both"/>
        <w:textAlignment w:val="auto"/>
        <w:rPr>
          <w:rStyle w:val="12"/>
          <w:rFonts w:hint="default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  <w:t>今天的区域游戏也很热闹呢，嘟嘟和小雪在地面建构区一起建构公园；芃芃和心宝在桌面建构自己喜欢的宝剑和飞机；满满和果果在美工区用抽纸装饰绵阳和蝴蝶；科探区的李显一和闹闹，两人一起探索摩擦力的实验；万能工匠里的然然用不同的小零件在拼插自己喜欢的作品；娃娃家的芊芊和豆豆在玩招呼小客人的游戏，每个人都能投入到自己喜欢的游戏中。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0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12.12/IMG_8039(2).JPGIMG_8039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12.12/IMG_8039(2).JPGIMG_8039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/Users/lulu/OneDrive/桌面/12.12/IMG_8044(1).JPGIMG_80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/Users/lulu/OneDrive/桌面/12.12/IMG_8044(1).JPGIMG_804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12.12/IMG_8041(1).JPGIMG_80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12.12/IMG_8041(1).JPGIMG_804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/Users/lulu/OneDrive/桌面/12.12/IMG_8046(1).JPGIMG_80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/Users/lulu/OneDrive/桌面/12.12/IMG_8046(1).JPGIMG_804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7" descr="C:/Users/lulu/OneDrive/桌面/12.12/IMG_8042(1).JPGIMG_80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ulu/OneDrive/桌面/12.12/IMG_8042(1).JPGIMG_804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12.12/IMG_8049(1).JPGIMG_80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12.12/IMG_8049(1).JPGIMG_804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各位家长下午好，最近气温忽冷忽热，请根据天气温度情况给孩子适当添衣哦！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U3LCJoZGlkIjoiN2YzNjBkOTgyNWQ1YTMxYzM3MzMwNWFiODNmOWIzYWMiLCJ1c2VyQ291bnQiOjE3MH0="/>
  </w:docVars>
  <w:rsids>
    <w:rsidRoot w:val="FDDFC22F"/>
    <w:rsid w:val="002F43F3"/>
    <w:rsid w:val="003B1FAF"/>
    <w:rsid w:val="004F0D08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A646F1"/>
    <w:rsid w:val="0BA94BA0"/>
    <w:rsid w:val="0BC80F11"/>
    <w:rsid w:val="0BFC7A81"/>
    <w:rsid w:val="0CA44EFC"/>
    <w:rsid w:val="0CBA04CD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942891"/>
    <w:rsid w:val="14C57350"/>
    <w:rsid w:val="1528654B"/>
    <w:rsid w:val="152C53DD"/>
    <w:rsid w:val="15780A16"/>
    <w:rsid w:val="159B0DA5"/>
    <w:rsid w:val="15E70875"/>
    <w:rsid w:val="16174941"/>
    <w:rsid w:val="16A70E2C"/>
    <w:rsid w:val="178D1819"/>
    <w:rsid w:val="179F680B"/>
    <w:rsid w:val="17BE22F5"/>
    <w:rsid w:val="18147845"/>
    <w:rsid w:val="185760AF"/>
    <w:rsid w:val="18AF1506"/>
    <w:rsid w:val="18D92CD7"/>
    <w:rsid w:val="18E849B9"/>
    <w:rsid w:val="19622F5C"/>
    <w:rsid w:val="19921369"/>
    <w:rsid w:val="1AE8027C"/>
    <w:rsid w:val="1C11478D"/>
    <w:rsid w:val="1C2213A3"/>
    <w:rsid w:val="1C2C33AF"/>
    <w:rsid w:val="1CF55E97"/>
    <w:rsid w:val="1D0636D0"/>
    <w:rsid w:val="1D1B4DD6"/>
    <w:rsid w:val="1DE673A8"/>
    <w:rsid w:val="1E885444"/>
    <w:rsid w:val="1EA41923"/>
    <w:rsid w:val="1EE14925"/>
    <w:rsid w:val="1EF22D41"/>
    <w:rsid w:val="1F3E3926"/>
    <w:rsid w:val="1F6A2CB7"/>
    <w:rsid w:val="1FAC1A72"/>
    <w:rsid w:val="1FB74DC5"/>
    <w:rsid w:val="202A40A9"/>
    <w:rsid w:val="206936D5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776B7D"/>
    <w:rsid w:val="23812232"/>
    <w:rsid w:val="23EB4030"/>
    <w:rsid w:val="2439788E"/>
    <w:rsid w:val="244B45EE"/>
    <w:rsid w:val="24CD6827"/>
    <w:rsid w:val="259F0749"/>
    <w:rsid w:val="25CE7AAC"/>
    <w:rsid w:val="260D24A3"/>
    <w:rsid w:val="263F14EC"/>
    <w:rsid w:val="26743E6B"/>
    <w:rsid w:val="26931C1D"/>
    <w:rsid w:val="278D7F07"/>
    <w:rsid w:val="27D12545"/>
    <w:rsid w:val="27EFD32C"/>
    <w:rsid w:val="290C07F0"/>
    <w:rsid w:val="29BF1D06"/>
    <w:rsid w:val="29CB0509"/>
    <w:rsid w:val="2A3C5105"/>
    <w:rsid w:val="2A6B1546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CF75313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D463D0"/>
    <w:rsid w:val="3174694F"/>
    <w:rsid w:val="3239174D"/>
    <w:rsid w:val="33296E30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794189"/>
    <w:rsid w:val="37935CC0"/>
    <w:rsid w:val="37DC1CD5"/>
    <w:rsid w:val="37F9BC48"/>
    <w:rsid w:val="388C06E4"/>
    <w:rsid w:val="38FD6262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E14AA1"/>
    <w:rsid w:val="3CF3187E"/>
    <w:rsid w:val="3D1241F0"/>
    <w:rsid w:val="3D6E690F"/>
    <w:rsid w:val="3D9E02D8"/>
    <w:rsid w:val="3DD02951"/>
    <w:rsid w:val="3DE06638"/>
    <w:rsid w:val="3DE334D3"/>
    <w:rsid w:val="3E187D3B"/>
    <w:rsid w:val="3E742755"/>
    <w:rsid w:val="3ECB07D8"/>
    <w:rsid w:val="3F4AA5B5"/>
    <w:rsid w:val="3FDF7D12"/>
    <w:rsid w:val="3FE79CDB"/>
    <w:rsid w:val="40274EE2"/>
    <w:rsid w:val="408142C9"/>
    <w:rsid w:val="40892A7B"/>
    <w:rsid w:val="40C127B1"/>
    <w:rsid w:val="41377422"/>
    <w:rsid w:val="414D4CB8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5DCF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F0B87"/>
    <w:rsid w:val="488A0F8C"/>
    <w:rsid w:val="48EF7956"/>
    <w:rsid w:val="49170DBF"/>
    <w:rsid w:val="49465E7A"/>
    <w:rsid w:val="496E7CAC"/>
    <w:rsid w:val="4A0C53A5"/>
    <w:rsid w:val="4A214053"/>
    <w:rsid w:val="4A915228"/>
    <w:rsid w:val="4AE449D4"/>
    <w:rsid w:val="4B692195"/>
    <w:rsid w:val="4BFFE1E8"/>
    <w:rsid w:val="4CE511D4"/>
    <w:rsid w:val="4D3C03EF"/>
    <w:rsid w:val="4D3C14C9"/>
    <w:rsid w:val="4D4804A3"/>
    <w:rsid w:val="4DAB7D28"/>
    <w:rsid w:val="4DBD19CC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32B645A"/>
    <w:rsid w:val="536F7A4A"/>
    <w:rsid w:val="53937294"/>
    <w:rsid w:val="548D2FEE"/>
    <w:rsid w:val="54AD6A7C"/>
    <w:rsid w:val="557E3324"/>
    <w:rsid w:val="55AC5ED7"/>
    <w:rsid w:val="56BF6C25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90D6AC3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C372D"/>
    <w:rsid w:val="5CF90EE1"/>
    <w:rsid w:val="5D24060E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125B1"/>
    <w:rsid w:val="62452728"/>
    <w:rsid w:val="624D0546"/>
    <w:rsid w:val="625B14A6"/>
    <w:rsid w:val="62A4220E"/>
    <w:rsid w:val="63576530"/>
    <w:rsid w:val="63B6490F"/>
    <w:rsid w:val="648361FE"/>
    <w:rsid w:val="64A5275E"/>
    <w:rsid w:val="64C5396E"/>
    <w:rsid w:val="64DE058B"/>
    <w:rsid w:val="64FD3107"/>
    <w:rsid w:val="65211CCB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FB110E"/>
    <w:rsid w:val="692963AF"/>
    <w:rsid w:val="69F10D61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816FD5"/>
    <w:rsid w:val="6E9205D2"/>
    <w:rsid w:val="6EB10255"/>
    <w:rsid w:val="6EE0729D"/>
    <w:rsid w:val="6F224087"/>
    <w:rsid w:val="6F4162E7"/>
    <w:rsid w:val="6F50487C"/>
    <w:rsid w:val="6F8917A1"/>
    <w:rsid w:val="6FA8292C"/>
    <w:rsid w:val="6FB865A9"/>
    <w:rsid w:val="6FBE3942"/>
    <w:rsid w:val="6FCA65BB"/>
    <w:rsid w:val="6FDCE4EF"/>
    <w:rsid w:val="6FFBDDB4"/>
    <w:rsid w:val="705F4200"/>
    <w:rsid w:val="70B623BC"/>
    <w:rsid w:val="70C60851"/>
    <w:rsid w:val="710F044A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EF92B7"/>
    <w:rsid w:val="77151462"/>
    <w:rsid w:val="77A242C3"/>
    <w:rsid w:val="77A80396"/>
    <w:rsid w:val="77BD8E83"/>
    <w:rsid w:val="77C33996"/>
    <w:rsid w:val="77FB462D"/>
    <w:rsid w:val="783F6335"/>
    <w:rsid w:val="78641A4E"/>
    <w:rsid w:val="78FC7FAD"/>
    <w:rsid w:val="790B4675"/>
    <w:rsid w:val="79A1084D"/>
    <w:rsid w:val="7A4C304B"/>
    <w:rsid w:val="7A505D38"/>
    <w:rsid w:val="7A980B61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10</TotalTime>
  <ScaleCrop>false</ScaleCrop>
  <LinksUpToDate>false</LinksUpToDate>
  <CharactersWithSpaces>706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2023-12-22T00:13:01Z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