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2023.12.25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精彩篮不住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今天7位小朋友请假。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集体活动《社会：不伤害小鸟》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eastAsia" w:eastAsia="宋体"/>
          <w:color w:val="auto"/>
          <w:sz w:val="21"/>
          <w:szCs w:val="21"/>
          <w:lang w:val="en-US" w:eastAsia="zh-CN"/>
        </w:rPr>
        <w:t>这是一节环保教育类的社会活动，活动将通过多通道帮助幼儿了解鸟儿是人类的朋友，它们是树林卫士，是天生的捕虫高手、是农民的帮手，还可以为花木传播花粉和种子，为大地增添了生机与活力。活动旨在引导幼儿要爱护小鸟，并用实际行动来保护小鸟，不伤害小鸟，初步建立保护鸟类保护环境的意识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小朋友能够耐心倾听，知道小鸟是我们的朋友，并用完整的语言表达要爱护小鸟的方法；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小朋友也能够通过他人的讲述懂得用实际行动来保护小鸟，初步建立保护环境的意识。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小朋友在活动中能坐端正认真倾听，交头接耳会让你错过丰富的小知识哦。</w:t>
      </w:r>
    </w:p>
    <w:p>
      <w:pPr>
        <w:ind w:firstLine="420" w:firstLineChars="200"/>
        <w:jc w:val="both"/>
        <w:rPr>
          <w:rFonts w:hint="eastAsia" w:eastAsiaTheme="minor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6" name="图片 16" descr="c1853832c6196a2bffd23f762d36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1853832c6196a2bffd23f762d3641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f4d23474c067ad504844cc823b908c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4d23474c067ad504844cc823b908ca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今天我用木片制作一只毛毛虫。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漂亮的团扇也可以涂上颜色哦。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4cf5fe1eb07b2c93a733fb56101920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cf5fe1eb07b2c93a733fb56101920f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1d1d437caafe3dc3820a926f30697b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d1d437caafe3dc3820a926f30697b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一起来建构两层楼的医院吧。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世界地图怎么复原呢，一起来试一试。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31a8b11c55213e2df849427d2d20a7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1a8b11c55213e2df849427d2d20a7d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安静的看书也是不错的选择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四、户外活动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32" name="图片 32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今天天气明媚，我们和孩子们一起在轮胎区进行的适当的运动，瞧，有的滚，有的堆，还有的自主将材料摆放成钻爬的造型，玩的很愉快，在老师的提醒下孩子们休息喝水擦汗。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9" name="图片 29" descr="IMG_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1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8" name="图片 28" descr="IMG_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1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7" name="图片 27" descr="IMG_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1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IMG_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1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IMG_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1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IMG_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1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1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1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：中午吃的是红豆饭、土豆牛肉、肉末白菜、菌菇汤。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今天谭沁、王秋瑶、李慕妍小朋友没有光盘，还需努力哦，王楷博、王若鑫、许诺言小朋友也要加快些速度哦！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1.明天我们将进行运动会，请利用最后一天进行练习哦，另外明天请着运动裤运动鞋，短款外套，方便幼儿活动哦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。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YsImhkaWQiOiJmZTY1OWIyN2VlNTNjYTgxNmUxNzY3MGQwZTYyMTJmMCIsInVzZXJDb3VudCI6N3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2F47048"/>
    <w:rsid w:val="159F60BD"/>
    <w:rsid w:val="1CD53A47"/>
    <w:rsid w:val="231E2FCC"/>
    <w:rsid w:val="27CC1ABA"/>
    <w:rsid w:val="27FA4F9E"/>
    <w:rsid w:val="29F142D5"/>
    <w:rsid w:val="2B971617"/>
    <w:rsid w:val="30424739"/>
    <w:rsid w:val="331B02FE"/>
    <w:rsid w:val="36574A01"/>
    <w:rsid w:val="3838457E"/>
    <w:rsid w:val="388166D5"/>
    <w:rsid w:val="3AE2207F"/>
    <w:rsid w:val="3CE63AA8"/>
    <w:rsid w:val="41393EEC"/>
    <w:rsid w:val="413C520B"/>
    <w:rsid w:val="476C3779"/>
    <w:rsid w:val="48185562"/>
    <w:rsid w:val="4B596F2D"/>
    <w:rsid w:val="4F153E7A"/>
    <w:rsid w:val="50286749"/>
    <w:rsid w:val="50546520"/>
    <w:rsid w:val="53A96AB8"/>
    <w:rsid w:val="55674105"/>
    <w:rsid w:val="5BF83597"/>
    <w:rsid w:val="635A1B96"/>
    <w:rsid w:val="6573077D"/>
    <w:rsid w:val="674548F2"/>
    <w:rsid w:val="68CF2022"/>
    <w:rsid w:val="6A3550F2"/>
    <w:rsid w:val="6D4B755E"/>
    <w:rsid w:val="709779A9"/>
    <w:rsid w:val="71D321FC"/>
    <w:rsid w:val="73E55492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573</Words>
  <Characters>588</Characters>
  <Lines>1</Lines>
  <Paragraphs>1</Paragraphs>
  <TotalTime>14</TotalTime>
  <ScaleCrop>false</ScaleCrop>
  <LinksUpToDate>false</LinksUpToDate>
  <CharactersWithSpaces>593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2023-12-25T12:04:41Z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47BF023ADBDE4E20A341407F1FF17090_13</vt:lpwstr>
  </property>
</Properties>
</file>