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，3人休学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1007745</wp:posOffset>
            </wp:positionV>
            <wp:extent cx="1995170" cy="1496695"/>
            <wp:effectExtent l="139700" t="109220" r="135890" b="131445"/>
            <wp:wrapSquare wrapText="bothSides"/>
            <wp:docPr id="14" name="图片 14" descr="C:/Users/25430/Desktop/DC49D378A65A9B3DCC293A0C32B4BD04.pngDC49D378A65A9B3DCC293A0C32B4B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DC49D378A65A9B3DCC293A0C32B4BD04.pngDC49D378A65A9B3DCC293A0C32B4BD04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1843405</wp:posOffset>
            </wp:positionH>
            <wp:positionV relativeFrom="page">
              <wp:posOffset>3997325</wp:posOffset>
            </wp:positionV>
            <wp:extent cx="1995805" cy="1497330"/>
            <wp:effectExtent l="139700" t="109220" r="135255" b="130810"/>
            <wp:wrapSquare wrapText="bothSides"/>
            <wp:docPr id="9" name="图片 9" descr="C:/Users/25430/Desktop/71BA0B004CDA70EA8E05097612380372.png71BA0B004CDA70EA8E0509761238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71BA0B004CDA70EA8E05097612380372.png71BA0B004CDA70EA8E05097612380372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ge">
              <wp:posOffset>4011930</wp:posOffset>
            </wp:positionV>
            <wp:extent cx="1995805" cy="1496695"/>
            <wp:effectExtent l="139700" t="109220" r="135255" b="131445"/>
            <wp:wrapTopAndBottom/>
            <wp:docPr id="7" name="图片 7" descr="C:/Users/25430/Desktop/0BDCF0DC6D94D6FBF18066A6452505B9.png0BDCF0DC6D94D6FBF18066A645250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0BDCF0DC6D94D6FBF18066A6452505B9.png0BDCF0DC6D94D6FBF18066A6452505B9"/>
                    <pic:cNvPicPr>
                      <a:picLocks noChangeAspect="1"/>
                    </pic:cNvPicPr>
                  </pic:nvPicPr>
                  <pic:blipFill>
                    <a:blip r:embed="rId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今天的早点我们喝的是热乎乎的牛奶，有甜甜的饼干、香甜的腰果真是太丰富啦！宝贝们吃得津津有味，牛奶也都按个人所需喝完了。希望明天我们的宝贝们可以继续保持哦！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217805</wp:posOffset>
                </wp:positionV>
                <wp:extent cx="6927850" cy="1550035"/>
                <wp:effectExtent l="139700" t="109220" r="140970" b="13906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1550035"/>
                          <a:chOff x="3854" y="9445"/>
                          <a:chExt cx="10910" cy="2441"/>
                        </a:xfrm>
                      </wpg:grpSpPr>
                      <pic:pic xmlns:pic="http://schemas.openxmlformats.org/drawingml/2006/picture">
                        <pic:nvPicPr>
                          <pic:cNvPr id="20" name="图片 20" descr="C:/Users/25430/Desktop/0C460A3B69327C19A11D7D37C0231E2B.png0C460A3B69327C19A11D7D37C0231E2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3854" y="9445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/Users/25430/Desktop/9D1F62236EB70441A84971017D6445AB.png9D1F62236EB70441A84971017D6445A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7886" y="9529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图片 23" descr="C:/Users/25430/Desktop/9786E900C9A53A4D1502432DA4589E47.png9786E900C9A53A4D1502432DA4589E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11621" y="9445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3pt;margin-top:17.15pt;height:122.05pt;width:545.5pt;mso-wrap-distance-bottom:0pt;mso-wrap-distance-top:0pt;z-index:251666432;mso-width-relative:page;mso-height-relative:page;" coordorigin="3854,9445" coordsize="10910,2441" o:gfxdata="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">
                <o:lock v:ext="edit" aspectratio="f"/>
                <v:shape id="_x0000_s1026" o:spid="_x0000_s1026" o:spt="75" alt="C:/Users/25430/Desktop/0C460A3B69327C19A11D7D37C0231E2B.png0C460A3B69327C19A11D7D37C0231E2B" type="#_x0000_t75" style="position:absolute;left:3854;top:9445;height:2357;width:3143;" filled="f" o:preferrelative="t" stroked="f" coordsize="21600,21600" o:gfxdata="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ulN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-10f" croptop="10f" cropright="10f" cropbottom="10f" o:title="0C460A3B69327C19A11D7D37C0231E2B"/>
                  <o:lock v:ext="edit" aspectratio="t"/>
                </v:shape>
                <v:shape id="_x0000_s1026" o:spid="_x0000_s1026" o:spt="75" alt="C:/Users/25430/Desktop/9D1F62236EB70441A84971017D6445AB.png9D1F62236EB70441A84971017D6445AB" type="#_x0000_t75" style="position:absolute;left:7886;top:9529;height:2357;width:3143;" filled="f" o:preferrelative="t" stroked="f" coordsize="21600,21600" o:gfxdata="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VxW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-10f" croptop="10f" cropright="10f" cropbottom="10f" o:title="9D1F62236EB70441A84971017D6445AB"/>
                  <o:lock v:ext="edit" aspectratio="t"/>
                </v:shape>
                <v:shape id="_x0000_s1026" o:spid="_x0000_s1026" o:spt="75" alt="C:/Users/25430/Desktop/9786E900C9A53A4D1502432DA4589E47.png9786E900C9A53A4D1502432DA4589E47" type="#_x0000_t75" style="position:absolute;left:11621;top:9445;height:2357;width:3143;" filled="f" o:preferrelative="t" stroked="f" coordsize="21600,21600" o:gfxdata="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gW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-10f" croptop="10f" cropright="10f" cropbottom="10f" o:title="9786E900C9A53A4D1502432DA4589E47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  <w:t>集体活动：雪花飘飘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adjustRightInd w:val="0"/>
              <w:spacing w:line="360" w:lineRule="exact"/>
              <w:ind w:firstLine="420" w:firstLineChars="20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这是一节线条绘画活动。冬天到了，</w:t>
            </w:r>
            <w:r>
              <w:rPr>
                <w:rFonts w:ascii="宋体" w:hAnsi="宋体" w:cs="宋体"/>
                <w:kern w:val="0"/>
                <w:szCs w:val="21"/>
              </w:rPr>
              <w:t>孩子们对下雪天非常喜欢，雪花</w:t>
            </w:r>
            <w:r>
              <w:rPr>
                <w:rFonts w:hint="eastAsia" w:ascii="宋体" w:hAnsi="宋体" w:cs="宋体"/>
                <w:kern w:val="0"/>
                <w:szCs w:val="21"/>
              </w:rPr>
              <w:t>是他们非常感兴趣的物体，它</w:t>
            </w:r>
            <w:r>
              <w:rPr>
                <w:rFonts w:ascii="宋体" w:hAnsi="宋体" w:cs="宋体"/>
                <w:kern w:val="0"/>
                <w:szCs w:val="21"/>
              </w:rPr>
              <w:t>呈白色六角形，它轻盈</w:t>
            </w:r>
            <w:r>
              <w:rPr>
                <w:rFonts w:hint="eastAsia" w:ascii="宋体" w:hAnsi="宋体" w:cs="宋体"/>
                <w:kern w:val="0"/>
                <w:szCs w:val="21"/>
              </w:rPr>
              <w:t>的</w:t>
            </w:r>
            <w:r>
              <w:rPr>
                <w:rFonts w:ascii="宋体" w:hAnsi="宋体" w:cs="宋体"/>
                <w:kern w:val="0"/>
                <w:szCs w:val="21"/>
              </w:rPr>
              <w:t>从天空</w:t>
            </w:r>
            <w:r>
              <w:rPr>
                <w:rFonts w:hint="eastAsia" w:ascii="宋体" w:hAnsi="宋体" w:cs="宋体"/>
                <w:kern w:val="0"/>
                <w:szCs w:val="21"/>
              </w:rPr>
              <w:t>飘</w:t>
            </w:r>
            <w:r>
              <w:rPr>
                <w:rFonts w:ascii="宋体" w:hAnsi="宋体" w:cs="宋体"/>
                <w:kern w:val="0"/>
                <w:szCs w:val="21"/>
              </w:rPr>
              <w:t>落下</w:t>
            </w:r>
            <w:r>
              <w:rPr>
                <w:rFonts w:hint="eastAsia" w:ascii="宋体" w:hAnsi="宋体" w:cs="宋体"/>
                <w:kern w:val="0"/>
                <w:szCs w:val="21"/>
              </w:rPr>
              <w:t>，很</w:t>
            </w:r>
            <w:r>
              <w:rPr>
                <w:rFonts w:ascii="宋体" w:hAnsi="宋体" w:cs="宋体"/>
                <w:kern w:val="0"/>
                <w:szCs w:val="21"/>
              </w:rPr>
              <w:t>有飘逸感。</w:t>
            </w:r>
            <w:r>
              <w:rPr>
                <w:rFonts w:hint="eastAsia" w:ascii="宋体" w:hAnsi="宋体" w:cs="宋体"/>
                <w:kern w:val="0"/>
                <w:szCs w:val="21"/>
              </w:rPr>
              <w:t>本次</w:t>
            </w:r>
            <w:r>
              <w:rPr>
                <w:rFonts w:ascii="宋体" w:hAnsi="宋体" w:cs="宋体"/>
                <w:kern w:val="0"/>
                <w:szCs w:val="21"/>
              </w:rPr>
              <w:t>活动</w:t>
            </w:r>
            <w:r>
              <w:rPr>
                <w:rFonts w:hint="eastAsia" w:ascii="宋体" w:hAnsi="宋体" w:cs="宋体"/>
                <w:kern w:val="0"/>
                <w:szCs w:val="21"/>
              </w:rPr>
              <w:t>主要引导幼儿在观察雪花的基础上，了解雪花的外形特征，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并能用较流畅的线条画出雪花，从而</w:t>
            </w:r>
            <w:r>
              <w:rPr>
                <w:rFonts w:ascii="宋体" w:hAnsi="宋体" w:cs="宋体"/>
                <w:kern w:val="0"/>
                <w:szCs w:val="21"/>
              </w:rPr>
              <w:t>体验大胆作画的乐趣</w:t>
            </w:r>
            <w:r>
              <w:rPr>
                <w:rFonts w:hint="eastAsia" w:ascii="宋体" w:hAnsi="宋体" w:cs="宋体"/>
                <w:kern w:val="0"/>
                <w:szCs w:val="21"/>
              </w:rPr>
              <w:t>。</w:t>
            </w:r>
            <w:r>
              <w:rPr>
                <w:rFonts w:hint="eastAsia" w:ascii="宋体" w:hAnsi="宋体" w:cs="宋体"/>
                <w:szCs w:val="21"/>
              </w:rPr>
              <w:t>我班幼儿非常喜欢雪花，在之前也</w:t>
            </w:r>
            <w:r>
              <w:rPr>
                <w:rFonts w:ascii="宋体" w:hAnsi="宋体" w:cs="宋体"/>
                <w:kern w:val="0"/>
                <w:szCs w:val="21"/>
              </w:rPr>
              <w:t>看到过下雪的情景，</w:t>
            </w:r>
            <w:r>
              <w:rPr>
                <w:rFonts w:hint="eastAsia" w:ascii="宋体" w:hAnsi="宋体" w:cs="宋体"/>
                <w:kern w:val="0"/>
                <w:szCs w:val="21"/>
              </w:rPr>
              <w:t>但在对于雪花的了解只知道是白色的花，对于其外形特征不是很了解，由于小班</w:t>
            </w:r>
            <w:r>
              <w:rPr>
                <w:rFonts w:hint="eastAsia" w:ascii="宋体" w:hAnsi="宋体" w:cs="宋体"/>
                <w:szCs w:val="21"/>
              </w:rPr>
              <w:t>幼儿手部的小肌肉控制力不是很强，在进行交叉线条绘画时，力度掌握不好，这对幼儿来说具一定挑战性。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7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2089.JPGIMG_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089.JPGIMG_20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211455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090.JPGIMG_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090.JPGIMG_20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091.JPGIMG_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091.JPGIMG_20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182880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092.JPG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092.JPG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243205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095.JPGIMG_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095.JPGIMG_20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2096.JPGIMG_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2096.JPGIMG_20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清蒸鸦片鱼、白菜、西湖牛肉羹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zLCJoZGlkIjoiMWI4NWYzZGFkNDJiYTY1ODFjMTg3YjM5MmNjODNlNDkiLCJ1c2VyQ291bnQiOjE2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3AB49A3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46F57E4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64738"/>
    <w:rsid w:val="395F70E5"/>
    <w:rsid w:val="396C5269"/>
    <w:rsid w:val="3A325BDF"/>
    <w:rsid w:val="3B082828"/>
    <w:rsid w:val="3B5F384E"/>
    <w:rsid w:val="3D545A50"/>
    <w:rsid w:val="3D6400AA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</TotalTime>
  <ScaleCrop>false</ScaleCrop>
  <LinksUpToDate>false</LinksUpToDate>
  <CharactersWithSpaces>884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2023-12-21T02:02:24Z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67D2CE0543FB40ACBB14D38548DDE852_13</vt:lpwstr>
  </property>
  <property fmtid="{D5CDD505-2E9C-101B-9397-08002B2CF9AE}" pid="5" name="commondata">
    <vt:lpwstr>eyJjb3VudCI6NywiaGRpZCI6IjgwMTFkOGIxOGI4YTJiZmJhMDYwMGRlZGE2MzM2NjlhIiwidXNlckNvdW50Ijo3fQ==</vt:lpwstr>
  </property>
</Properties>
</file>