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挂外套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bookmarkStart w:id="0" w:name="_GoBack" w:colFirst="2" w:colLast="4"/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延时班：火龙果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今天延时班，我们用多种材料制作了好看好吃的火龙果，我们一起来看看吧。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1214_16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14_1624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214_16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14_1623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214_16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14_1623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214_16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14_162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214_10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14_1034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214_10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14_1033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214_10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14_1034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214_103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214_1034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1214_10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214_1033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1214_10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14_1033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0LCJoZGlkIjoiODViY2JkMjU3NGYzZTEwMzZmMGFkZWViYmNkYWU3NDIiLCJ1c2VyQ291bnQiOjYw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2A56447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3296B47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BD02CA"/>
    <w:rsid w:val="66CA4A49"/>
    <w:rsid w:val="68505DD7"/>
    <w:rsid w:val="6871298D"/>
    <w:rsid w:val="6A705DBE"/>
    <w:rsid w:val="6AAA2656"/>
    <w:rsid w:val="6AC9392C"/>
    <w:rsid w:val="6B311856"/>
    <w:rsid w:val="6CD17F9C"/>
    <w:rsid w:val="6D315F6E"/>
    <w:rsid w:val="6D667CB0"/>
    <w:rsid w:val="6DC54022"/>
    <w:rsid w:val="6DFC19D9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2023-12-18T05:07:41Z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