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14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1"/>
        </w:numPr>
        <w:spacing w:line="360" w:lineRule="exact"/>
        <w:ind w:left="0" w:leftChars="0" w:firstLine="422" w:firstLineChars="0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户外活动</w:t>
      </w:r>
    </w:p>
    <w:p>
      <w:pPr>
        <w:numPr>
          <w:ilvl w:val="0"/>
          <w:numId w:val="0"/>
        </w:numPr>
        <w:spacing w:line="360" w:lineRule="exact"/>
        <w:ind w:left="422" w:leftChars="0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今天我们在攀爬网进行游戏啦！瞧，我们多开心啊!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1575" cy="1831340"/>
                  <wp:effectExtent l="0" t="0" r="12065" b="12700"/>
                  <wp:docPr id="2" name="图片 2" descr="C:\Users\13721\Desktop\小爱\IMG_5581.JPGIMG_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小爱\IMG_5581.JPGIMG_55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1575" cy="1830705"/>
                  <wp:effectExtent l="0" t="0" r="12065" b="13335"/>
                  <wp:docPr id="3" name="图片 3" descr="C:\Users\13721\Desktop\小爱\IMG_5582.JPGIMG_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小爱\IMG_5582.JPGIMG_55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1575" cy="1830705"/>
                  <wp:effectExtent l="0" t="0" r="12065" b="13335"/>
                  <wp:docPr id="4" name="图片 4" descr="C:\Users\13721\Desktop\小爱\IMG_5583.JPGIMG_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721\Desktop\小爱\IMG_5583.JPGIMG_55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1575" cy="1830705"/>
                  <wp:effectExtent l="0" t="0" r="12065" b="13335"/>
                  <wp:docPr id="5" name="图片 5" descr="C:\Users\13721\Desktop\小爱\IMG_5584.JPGIMG_5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小爱\IMG_5584.JPGIMG_558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0940" cy="1830705"/>
                  <wp:effectExtent l="0" t="0" r="12700" b="13335"/>
                  <wp:docPr id="10" name="图片 10" descr="C:\Users\13721\Desktop\小爱\IMG_5585.JPGIMG_5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小爱\IMG_5585.JPGIMG_55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0940" cy="1830705"/>
                  <wp:effectExtent l="0" t="0" r="12700" b="13335"/>
                  <wp:docPr id="7" name="图片 7" descr="C:\Users\13721\Desktop\小爱\IMG_5586.JPGIMG_5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小爱\IMG_5586.JPGIMG_55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0940" cy="1830070"/>
                  <wp:effectExtent l="0" t="0" r="12700" b="13970"/>
                  <wp:docPr id="6" name="图片 6" descr="C:\Users\13721\Desktop\小爱\IMG_5587.JPGIMG_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小爱\IMG_5587.JPGIMG_55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0940" cy="1830070"/>
                  <wp:effectExtent l="0" t="0" r="12700" b="13970"/>
                  <wp:docPr id="11" name="图片 11" descr="C:\Users\13721\Desktop\小爱\IMG_5588.JPGIMG_5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小爱\IMG_5588.JPGIMG_55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39670" cy="1829435"/>
                  <wp:effectExtent l="0" t="0" r="13970" b="14605"/>
                  <wp:docPr id="12" name="图片 12" descr="C:\Users\13721\Desktop\小爱\IMG_5591.JPGIMG_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721\Desktop\小爱\IMG_5591.JPGIMG_55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7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39670" cy="1830070"/>
                  <wp:effectExtent l="0" t="0" r="13970" b="13970"/>
                  <wp:docPr id="13" name="图片 13" descr="C:\Users\13721\Desktop\小爱\IMG_5590.JPGIMG_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小爱\IMG_5590.JPGIMG_55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7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exact"/>
        <w:ind w:left="422" w:leftChars="0"/>
        <w:rPr>
          <w:rFonts w:hint="eastAsia" w:ascii="宋体" w:hAnsi="宋体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ind w:left="422" w:leftChars="0"/>
        <w:rPr>
          <w:rFonts w:hint="default" w:ascii="宋体" w:hAnsi="宋体"/>
          <w:b/>
          <w:bCs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：花生饭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菜：土豆牛肉、青菜肉末炒香菇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：胡萝卜豆腐汤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沙糖桔、蓝莓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u w:val="none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705089B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34513C"/>
    <w:rsid w:val="206856E4"/>
    <w:rsid w:val="21394632"/>
    <w:rsid w:val="21CB07C9"/>
    <w:rsid w:val="236B7511"/>
    <w:rsid w:val="24244909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1E5A38"/>
    <w:rsid w:val="2C9F79C7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494F56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B93237"/>
    <w:rsid w:val="5AA20D99"/>
    <w:rsid w:val="5C1678FB"/>
    <w:rsid w:val="5C440450"/>
    <w:rsid w:val="5CAE3391"/>
    <w:rsid w:val="5CE70052"/>
    <w:rsid w:val="5D052353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7FA564F"/>
    <w:rsid w:val="787157B7"/>
    <w:rsid w:val="78F85036"/>
    <w:rsid w:val="79EB5577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0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2023-10-25T04:36:00Z</cp:lastPrinted>
  <dcterms:modified xsi:type="dcterms:W3CDTF">2023-12-15T06:33:54Z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5522EDEEEA5C47C7B4759C6B98701AB2</vt:lpwstr>
  </property>
</Properties>
</file>