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顾宇浩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这些小朋友在来园时有序的摆放水杯、签到、选择情绪牌。娃娃家里戴君瑞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能在吃完点心后有序的做区域计划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16"/>
        <w:gridCol w:w="3216"/>
        <w:gridCol w:w="3216"/>
      </w:tblGrid>
      <w:tr>
        <w:trPr>
          <w:trHeight w:val="1904" w:hRule="atLeast"/>
        </w:trPr>
        <w:tc>
          <w:tcPr>
            <w:tcW w:w="32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2" name="图片 12" descr="7d1a13423ee974bdebc4c2a56192b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d1a13423ee974bdebc4c2a56192b2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3" name="图片 13" descr="6c79d3f1dc6ed18751e47498f8ea57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c79d3f1dc6ed18751e47498f8ea576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4" name="图片 14" descr="e34d16a2c4e9b97f471af4a620515a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34d16a2c4e9b97f471af4a620515ae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，南羽晞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和朱圣庆在阅读区看书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朱圣庆在玩编故事的游戏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科探去中王韵涵在玩倒和不到的小实验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杨子熠在益智区玩套配对的游戏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魏书宇和韩泽霖在建构区用积木做蛋糕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许晨依在美工区绘用螺旋线在画棒棒糖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徐佑恒和冯逸凡在用彩泥制作小汤圆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5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22780" cy="1440815"/>
                  <wp:effectExtent l="0" t="0" r="7620" b="6985"/>
                  <wp:docPr id="6" name="图片 6" descr="c2ef0accace47f279e4daa62095a9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2ef0accace47f279e4daa62095a96c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22780" cy="1440815"/>
                  <wp:effectExtent l="0" t="0" r="7620" b="6985"/>
                  <wp:docPr id="7" name="图片 7" descr="886109d9c886cf9cffe26fd973ba7e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86109d9c886cf9cffe26fd973ba7e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5" name="图片 15" descr="5f6b134e08dc1029e87032b5ca183f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f6b134e08dc1029e87032b5ca183f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02" w:hRule="atLeast"/>
        </w:trPr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9" name="图片 9" descr="0cf69191c86c9c82af5a4f00b2537c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cf69191c86c9c82af5a4f00b2537c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0" name="图片 10" descr="ed141298b6803554a89c6d13917da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d141298b6803554a89c6d13917da4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1" name="图片 11" descr="585124cd71db9a5d46fec2936b22f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85124cd71db9a5d46fec2936b22f3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今天下雨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我们在室内进行了各种爬的活动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小朋友们有序的排好队伍一个跟着一个向前爬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尝试各种爬的小朋友有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i w:val="0"/>
          <w:i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 w:val="22"/>
          <w:u w:val="single"/>
          <w:lang w:bidi="ar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。</w:t>
      </w:r>
    </w:p>
    <w:tbl>
      <w:tblPr>
        <w:tblStyle w:val="10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4" w:hRule="atLeast"/>
        </w:trPr>
        <w:tc>
          <w:tcPr>
            <w:tcW w:w="324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2" name="图片 2" descr="f8f89844ee8772614312af194794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8f89844ee8772614312af19479421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3" name="图片 3" descr="6e2f742395666bcab5f8e05c1fef57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e2f742395666bcab5f8e05c1fef57b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5" name="图片 5" descr="a688364cd151f62fa515e79529b82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688364cd151f62fa515e79529b82e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.今天周五不上延时班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请接孩子的家长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准时来园接幼儿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个人卫生要注意哦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回家记得勤洗手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勤洗头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勤换洗衣服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0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2021-04-29T03:17:00Z</dcterms:created>
  <dc:creator>yixuange</dc:creator>
  <cp:lastModifiedBy>湘絮</cp:lastModifiedBy>
  <cp:lastPrinted>2023-02-21T23:53:00Z</cp:lastPrinted>
  <dcterms:modified xsi:type="dcterms:W3CDTF">2023-12-15T12:52:52Z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